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5FDB" w:rsidRDefault="002F5FDB"/>
    <w:tbl>
      <w:tblPr>
        <w:tblW w:w="0" w:type="auto"/>
        <w:tblLayout w:type="fixed"/>
        <w:tblCellMar>
          <w:top w:w="3672" w:type="dxa"/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логотипа, названия компании, адреса, контактных данных и названия буклета"/>
      </w:tblPr>
      <w:tblGrid>
        <w:gridCol w:w="10820"/>
        <w:gridCol w:w="4207"/>
        <w:gridCol w:w="8719"/>
      </w:tblGrid>
      <w:tr w:rsidR="009C4853" w:rsidTr="006375A1">
        <w:trPr>
          <w:trHeight w:val="7230"/>
        </w:trPr>
        <w:tc>
          <w:tcPr>
            <w:tcW w:w="10820" w:type="dxa"/>
          </w:tcPr>
          <w:p w:rsidR="00AE5C32" w:rsidRDefault="00864D60" w:rsidP="001433EC">
            <w:pPr>
              <w:ind w:right="90"/>
              <w:rPr>
                <w:rFonts w:ascii="Calibri" w:hAnsi="Calibri" w:cs="Calibri"/>
                <w:sz w:val="72"/>
                <w:szCs w:val="72"/>
              </w:rPr>
            </w:pPr>
            <w:r w:rsidRPr="00AE5C32">
              <w:rPr>
                <w:rFonts w:ascii="Calibri" w:hAnsi="Calibri" w:cs="Calibri"/>
                <w:b/>
                <w:sz w:val="144"/>
                <w:szCs w:val="144"/>
              </w:rPr>
              <w:t>Поведение-</w:t>
            </w:r>
            <w:r>
              <w:rPr>
                <w:rFonts w:ascii="Calibri" w:hAnsi="Calibri" w:cs="Calibri"/>
                <w:sz w:val="40"/>
                <w:szCs w:val="40"/>
              </w:rPr>
              <w:t xml:space="preserve"> </w:t>
            </w:r>
            <w:r w:rsidRPr="00AE5C32">
              <w:rPr>
                <w:rFonts w:ascii="Calibri" w:hAnsi="Calibri" w:cs="Calibri"/>
                <w:sz w:val="72"/>
                <w:szCs w:val="72"/>
              </w:rPr>
              <w:t xml:space="preserve">это зеркало, в котором каждый показывает </w:t>
            </w:r>
            <w:r w:rsidR="00AE5C32" w:rsidRPr="00AE5C32">
              <w:rPr>
                <w:rFonts w:ascii="Calibri" w:hAnsi="Calibri" w:cs="Calibri"/>
                <w:sz w:val="72"/>
                <w:szCs w:val="72"/>
              </w:rPr>
              <w:t>с</w:t>
            </w:r>
            <w:r w:rsidRPr="00AE5C32">
              <w:rPr>
                <w:rFonts w:ascii="Calibri" w:hAnsi="Calibri" w:cs="Calibri"/>
                <w:sz w:val="72"/>
                <w:szCs w:val="72"/>
              </w:rPr>
              <w:t>вой облик.</w:t>
            </w:r>
          </w:p>
          <w:p w:rsidR="00864D60" w:rsidRPr="00AE5C32" w:rsidRDefault="00AE5C32" w:rsidP="00AE5C32">
            <w:pPr>
              <w:tabs>
                <w:tab w:val="left" w:pos="6800"/>
              </w:tabs>
              <w:rPr>
                <w:rFonts w:ascii="Calibri" w:hAnsi="Calibri" w:cs="Calibri"/>
                <w:i/>
                <w:sz w:val="52"/>
                <w:szCs w:val="52"/>
              </w:rPr>
            </w:pPr>
            <w:r>
              <w:rPr>
                <w:rFonts w:ascii="Calibri" w:hAnsi="Calibri" w:cs="Calibri"/>
                <w:sz w:val="72"/>
                <w:szCs w:val="72"/>
              </w:rPr>
              <w:tab/>
            </w:r>
            <w:r w:rsidRPr="00AE5C32">
              <w:rPr>
                <w:rFonts w:ascii="Calibri" w:hAnsi="Calibri" w:cs="Calibri"/>
                <w:i/>
                <w:sz w:val="52"/>
                <w:szCs w:val="52"/>
              </w:rPr>
              <w:t>И.Гёте</w:t>
            </w:r>
          </w:p>
        </w:tc>
        <w:tc>
          <w:tcPr>
            <w:tcW w:w="4207" w:type="dxa"/>
          </w:tcPr>
          <w:p w:rsidR="009C4853" w:rsidRDefault="009C4853" w:rsidP="001433EC">
            <w:pPr>
              <w:ind w:right="90"/>
            </w:pPr>
          </w:p>
        </w:tc>
        <w:tc>
          <w:tcPr>
            <w:tcW w:w="8719" w:type="dxa"/>
          </w:tcPr>
          <w:p w:rsidR="009C4853" w:rsidRDefault="009C4853" w:rsidP="001433EC">
            <w:pPr>
              <w:ind w:right="9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338A7392" wp14:editId="7B497C88">
                      <wp:extent cx="5499100" cy="5816600"/>
                      <wp:effectExtent l="0" t="0" r="6350" b="12700"/>
                      <wp:docPr id="3" name="Группа 3" descr="Блок текста 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99100" cy="5816600"/>
                                <a:chOff x="0" y="1678087"/>
                                <a:chExt cx="5499100" cy="3240106"/>
                              </a:xfrm>
                            </wpg:grpSpPr>
                            <wps:wsp>
                              <wps:cNvPr id="88" name="Текстовое поле 13" descr="Текстовое поле для ввода названия компании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678087"/>
                                  <a:ext cx="5499100" cy="32401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64D60" w:rsidRDefault="00864D60" w:rsidP="00864D60">
                                    <w:pPr>
                                      <w:pStyle w:val="a7"/>
                                      <w:spacing w:after="0"/>
                                      <w:jc w:val="center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</w:p>
                                  <w:p w:rsidR="00864D60" w:rsidRDefault="00864D60" w:rsidP="00864D60">
                                    <w:pPr>
                                      <w:pStyle w:val="a7"/>
                                      <w:spacing w:after="0"/>
                                      <w:jc w:val="center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Style w:val="a8"/>
                                        <w:szCs w:val="96"/>
                                      </w:rPr>
                                      <w:t>Детский дом № 4</w:t>
                                    </w:r>
                                  </w:p>
                                  <w:p w:rsidR="00864D60" w:rsidRDefault="00864D60" w:rsidP="00864D60">
                                    <w:pPr>
                                      <w:pStyle w:val="a7"/>
                                      <w:spacing w:after="0"/>
                                      <w:jc w:val="center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Style w:val="a8"/>
                                        <w:szCs w:val="96"/>
                                      </w:rPr>
                                      <w:t>«Солнышко»</w:t>
                                    </w:r>
                                  </w:p>
                                  <w:p w:rsidR="00864D60" w:rsidRPr="00864D60" w:rsidRDefault="00864D60" w:rsidP="00864D60">
                                    <w:pPr>
                                      <w:pStyle w:val="a7"/>
                                      <w:spacing w:after="0"/>
                                      <w:jc w:val="center"/>
                                      <w:rPr>
                                        <w:rStyle w:val="a8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Style w:val="a8"/>
                                        <w:sz w:val="32"/>
                                        <w:szCs w:val="32"/>
                                      </w:rPr>
                                      <w:t>п. Солнечнодольск 2023 г.</w:t>
                                    </w:r>
                                  </w:p>
                                  <w:p w:rsidR="00864D60" w:rsidRDefault="00864D60" w:rsidP="00864D60">
                                    <w:pPr>
                                      <w:pStyle w:val="a7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</w:p>
                                  <w:p w:rsidR="00864D60" w:rsidRDefault="00864D60" w:rsidP="00864D60">
                                    <w:pPr>
                                      <w:pStyle w:val="a7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</w:p>
                                  <w:p w:rsidR="009C4853" w:rsidRDefault="00864D60" w:rsidP="00864D60">
                                    <w:pPr>
                                      <w:pStyle w:val="a7"/>
                                      <w:rPr>
                                        <w:rStyle w:val="a8"/>
                                        <w:szCs w:val="96"/>
                                      </w:rPr>
                                    </w:pPr>
                                    <w:r>
                                      <w:rPr>
                                        <w:rStyle w:val="a8"/>
                                        <w:szCs w:val="96"/>
                                      </w:rPr>
                                      <w:t xml:space="preserve"> </w:t>
                                    </w:r>
                                  </w:p>
                                  <w:p w:rsidR="009C4853" w:rsidRPr="00F00A36" w:rsidRDefault="009C4853" w:rsidP="009C4853">
                                    <w:pPr>
                                      <w:pStyle w:val="a7"/>
                                    </w:pPr>
                                  </w:p>
                                  <w:p w:rsidR="009C4853" w:rsidRPr="00F00A36" w:rsidRDefault="009C4853" w:rsidP="009C4853">
                                    <w:pPr>
                                      <w:pStyle w:val="a7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6" name="Текстовое поле 16" descr="Текстовое поле для сведений продажах, подборе персонала и поддержке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98500" y="3223736"/>
                                  <a:ext cx="4066053" cy="1453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864D60" w:rsidRDefault="00864D60" w:rsidP="00864D60">
                                    <w:pPr>
                                      <w:pStyle w:val="ab"/>
                                      <w:spacing w:after="0" w:line="240" w:lineRule="auto"/>
                                      <w:jc w:val="center"/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  <w:p w:rsidR="00864D60" w:rsidRDefault="00864D60" w:rsidP="00864D60">
                                    <w:pPr>
                                      <w:pStyle w:val="ab"/>
                                      <w:spacing w:after="0" w:line="240" w:lineRule="auto"/>
                                      <w:jc w:val="center"/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</w:pPr>
                                  </w:p>
                                  <w:p w:rsidR="0022333E" w:rsidRPr="00864D60" w:rsidRDefault="00864D60" w:rsidP="00864D60">
                                    <w:pPr>
                                      <w:pStyle w:val="ab"/>
                                      <w:spacing w:after="0" w:line="240" w:lineRule="auto"/>
                                      <w:jc w:val="center"/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</w:pPr>
                                    <w:r w:rsidRPr="00864D60"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  <w:t>Советы педагога- психолога</w:t>
                                    </w:r>
                                  </w:p>
                                  <w:p w:rsidR="00864D60" w:rsidRPr="00864D60" w:rsidRDefault="00864D60" w:rsidP="00864D60">
                                    <w:pPr>
                                      <w:pStyle w:val="ab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 w:val="0"/>
                                        <w:color w:val="auto"/>
                                        <w:sz w:val="44"/>
                                        <w:szCs w:val="44"/>
                                      </w:rPr>
                                    </w:pPr>
                                    <w:r w:rsidRPr="00864D60">
                                      <w:rPr>
                                        <w:rStyle w:val="ac"/>
                                        <w:rFonts w:ascii="Times New Roman" w:hAnsi="Times New Roman" w:cs="Times New Roman"/>
                                        <w:b/>
                                        <w:color w:val="auto"/>
                                        <w:sz w:val="44"/>
                                        <w:szCs w:val="44"/>
                                      </w:rPr>
                                      <w:t>«Профилактика девиантного поведения подростков»</w:t>
                                    </w:r>
                                  </w:p>
                                  <w:p w:rsidR="009C4853" w:rsidRPr="00F71AA5" w:rsidRDefault="009C4853" w:rsidP="009C4853">
                                    <w:pPr>
                                      <w:pStyle w:val="02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b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8A7392" id="Группа 3" o:spid="_x0000_s1026" alt="Блок текста " style="width:433pt;height:458pt;mso-position-horizontal-relative:char;mso-position-vertical-relative:line" coordorigin=",16780" coordsize="54991,3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Текстовое поле 13" o:spid="_x0000_s1027" type="#_x0000_t202" alt="Текстовое поле для ввода названия компании" style="position:absolute;top:16780;width:54991;height:3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      <v:textbox inset="0,0,0,0">
                          <w:txbxContent>
                            <w:p w:rsidR="00864D60" w:rsidRDefault="00864D60" w:rsidP="00864D60">
                              <w:pPr>
                                <w:pStyle w:val="a7"/>
                                <w:spacing w:after="0"/>
                                <w:jc w:val="center"/>
                                <w:rPr>
                                  <w:rStyle w:val="a8"/>
                                  <w:szCs w:val="96"/>
                                </w:rPr>
                              </w:pPr>
                            </w:p>
                            <w:p w:rsidR="00864D60" w:rsidRDefault="00864D60" w:rsidP="00864D60">
                              <w:pPr>
                                <w:pStyle w:val="a7"/>
                                <w:spacing w:after="0"/>
                                <w:jc w:val="center"/>
                                <w:rPr>
                                  <w:rStyle w:val="a8"/>
                                  <w:szCs w:val="96"/>
                                </w:rPr>
                              </w:pPr>
                              <w:r>
                                <w:rPr>
                                  <w:rStyle w:val="a8"/>
                                  <w:szCs w:val="96"/>
                                </w:rPr>
                                <w:t>Детский дом № 4</w:t>
                              </w:r>
                            </w:p>
                            <w:p w:rsidR="00864D60" w:rsidRDefault="00864D60" w:rsidP="00864D60">
                              <w:pPr>
                                <w:pStyle w:val="a7"/>
                                <w:spacing w:after="0"/>
                                <w:jc w:val="center"/>
                                <w:rPr>
                                  <w:rStyle w:val="a8"/>
                                  <w:szCs w:val="96"/>
                                </w:rPr>
                              </w:pPr>
                              <w:r>
                                <w:rPr>
                                  <w:rStyle w:val="a8"/>
                                  <w:szCs w:val="96"/>
                                </w:rPr>
                                <w:t>«Солнышко»</w:t>
                              </w:r>
                            </w:p>
                            <w:p w:rsidR="00864D60" w:rsidRPr="00864D60" w:rsidRDefault="00864D60" w:rsidP="00864D60">
                              <w:pPr>
                                <w:pStyle w:val="a7"/>
                                <w:spacing w:after="0"/>
                                <w:jc w:val="center"/>
                                <w:rPr>
                                  <w:rStyle w:val="a8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Style w:val="a8"/>
                                  <w:sz w:val="32"/>
                                  <w:szCs w:val="32"/>
                                </w:rPr>
                                <w:t>п. Солнечнодольск 2023 г.</w:t>
                              </w:r>
                            </w:p>
                            <w:p w:rsidR="00864D60" w:rsidRDefault="00864D60" w:rsidP="00864D60">
                              <w:pPr>
                                <w:pStyle w:val="a7"/>
                                <w:rPr>
                                  <w:rStyle w:val="a8"/>
                                  <w:szCs w:val="96"/>
                                </w:rPr>
                              </w:pPr>
                            </w:p>
                            <w:p w:rsidR="00864D60" w:rsidRDefault="00864D60" w:rsidP="00864D60">
                              <w:pPr>
                                <w:pStyle w:val="a7"/>
                                <w:rPr>
                                  <w:rStyle w:val="a8"/>
                                  <w:szCs w:val="96"/>
                                </w:rPr>
                              </w:pPr>
                            </w:p>
                            <w:p w:rsidR="009C4853" w:rsidRDefault="00864D60" w:rsidP="00864D60">
                              <w:pPr>
                                <w:pStyle w:val="a7"/>
                                <w:rPr>
                                  <w:rStyle w:val="a8"/>
                                  <w:szCs w:val="96"/>
                                </w:rPr>
                              </w:pPr>
                              <w:r>
                                <w:rPr>
                                  <w:rStyle w:val="a8"/>
                                  <w:szCs w:val="96"/>
                                </w:rPr>
                                <w:t xml:space="preserve"> </w:t>
                              </w:r>
                            </w:p>
                            <w:p w:rsidR="009C4853" w:rsidRPr="00F00A36" w:rsidRDefault="009C4853" w:rsidP="009C4853">
                              <w:pPr>
                                <w:pStyle w:val="a7"/>
                              </w:pPr>
                            </w:p>
                            <w:p w:rsidR="009C4853" w:rsidRPr="00F00A36" w:rsidRDefault="009C4853" w:rsidP="009C4853">
                              <w:pPr>
                                <w:pStyle w:val="a7"/>
                              </w:pPr>
                            </w:p>
                          </w:txbxContent>
                        </v:textbox>
                      </v:shape>
                      <v:shape id="Текстовое поле 16" o:spid="_x0000_s1028" type="#_x0000_t202" alt="Текстовое поле для сведений продажах, подборе персонала и поддержке" style="position:absolute;left:6985;top:32237;width:40660;height:145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" filled="f" stroked="f">
                        <v:textbox inset="0,0,0,0">
                          <w:txbxContent>
                            <w:p w:rsidR="00864D60" w:rsidRDefault="00864D60" w:rsidP="00864D60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Style w:val="ac"/>
                                  <w:rFonts w:ascii="Times New Roman" w:hAnsi="Times New Roman" w:cs="Times New Roman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:rsidR="00864D60" w:rsidRDefault="00864D60" w:rsidP="00864D60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Style w:val="ac"/>
                                  <w:rFonts w:ascii="Times New Roman" w:hAnsi="Times New Roman" w:cs="Times New Roman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</w:pPr>
                            </w:p>
                            <w:p w:rsidR="0022333E" w:rsidRPr="00864D60" w:rsidRDefault="00864D60" w:rsidP="00864D60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Style w:val="ac"/>
                                  <w:rFonts w:ascii="Times New Roman" w:hAnsi="Times New Roman" w:cs="Times New Roman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864D60">
                                <w:rPr>
                                  <w:rStyle w:val="ac"/>
                                  <w:rFonts w:ascii="Times New Roman" w:hAnsi="Times New Roman" w:cs="Times New Roman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  <w:t>Советы педагога- психолога</w:t>
                              </w:r>
                            </w:p>
                            <w:p w:rsidR="00864D60" w:rsidRPr="00864D60" w:rsidRDefault="00864D60" w:rsidP="00864D60">
                              <w:pPr>
                                <w:pStyle w:val="ab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  <w:sz w:val="44"/>
                                  <w:szCs w:val="44"/>
                                </w:rPr>
                              </w:pPr>
                              <w:r w:rsidRPr="00864D60">
                                <w:rPr>
                                  <w:rStyle w:val="ac"/>
                                  <w:rFonts w:ascii="Times New Roman" w:hAnsi="Times New Roman" w:cs="Times New Roman"/>
                                  <w:b/>
                                  <w:color w:val="auto"/>
                                  <w:sz w:val="44"/>
                                  <w:szCs w:val="44"/>
                                </w:rPr>
                                <w:t>«Профилактика девиантного поведения подростков»</w:t>
                              </w:r>
                            </w:p>
                            <w:p w:rsidR="009C4853" w:rsidRPr="00F71AA5" w:rsidRDefault="009C4853" w:rsidP="009C4853">
                              <w:pPr>
                                <w:pStyle w:val="02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:rsidR="009C4853" w:rsidRDefault="00E531DB" w:rsidP="001149A4">
      <w:pPr>
        <w:ind w:right="90"/>
      </w:pPr>
      <w:r>
        <w:rPr>
          <w:lang w:bidi="ru-RU"/>
        </w:rPr>
        <w:br w:type="page"/>
      </w:r>
    </w:p>
    <w:p w:rsidR="001433EC" w:rsidRDefault="001433EC" w:rsidP="001149A4">
      <w:pPr>
        <w:ind w:right="90"/>
      </w:pPr>
    </w:p>
    <w:tbl>
      <w:tblPr>
        <w:tblW w:w="0" w:type="auto"/>
        <w:tblLayout w:type="fixed"/>
        <w:tblLook w:val="0000" w:firstRow="0" w:lastRow="0" w:firstColumn="0" w:lastColumn="0" w:noHBand="0" w:noVBand="0"/>
        <w:tblDescription w:val="Макетная таблица"/>
      </w:tblPr>
      <w:tblGrid>
        <w:gridCol w:w="11790"/>
        <w:gridCol w:w="810"/>
        <w:gridCol w:w="11160"/>
      </w:tblGrid>
      <w:tr w:rsidR="00D9628F" w:rsidTr="006375A1">
        <w:trPr>
          <w:trHeight w:val="12870"/>
        </w:trPr>
        <w:tc>
          <w:tcPr>
            <w:tcW w:w="11790" w:type="dxa"/>
          </w:tcPr>
          <w:p w:rsidR="00D9628F" w:rsidRDefault="00D9628F" w:rsidP="001433EC">
            <w:pPr>
              <w:tabs>
                <w:tab w:val="left" w:pos="1217"/>
              </w:tabs>
              <w:ind w:right="90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82B95E6" wp14:editId="3DB72491">
                      <wp:extent cx="7238916" cy="6868181"/>
                      <wp:effectExtent l="0" t="0" r="635" b="8890"/>
                      <wp:docPr id="204" name="Группа 204" descr="Блок текс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38916" cy="6868181"/>
                                <a:chOff x="1" y="-1"/>
                                <a:chExt cx="7351482" cy="6868181"/>
                              </a:xfrm>
                            </wpg:grpSpPr>
                            <wps:wsp>
                              <wps:cNvPr id="72" name="Текстовое поле 39" descr="Текстовое поле для ввода заголовка буклета и цитаты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7107" y="-1"/>
                                  <a:ext cx="6673716" cy="9486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E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 algn="in">
                                      <a:solidFill>
                                        <a:srgbClr val="21212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9628F" w:rsidRDefault="0019761F" w:rsidP="0019761F">
                                    <w:pPr>
                                      <w:pStyle w:val="af"/>
                                      <w:jc w:val="center"/>
                                    </w:pPr>
                                    <w:r>
                                      <w:t>ПРИЧИНЫ ДЕВИАНТНОГО ПОВЕДЕНИЯ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ctr" anchorCtr="0" upright="1">
                                <a:noAutofit/>
                              </wps:bodyPr>
                            </wps:wsp>
                            <wps:wsp>
                              <wps:cNvPr id="7" name="Текстовое поле 101" descr="Текстовое поле для ввода заголовка с описанием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0775" y="2743167"/>
                                  <a:ext cx="5906511" cy="16788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19761F" w:rsidRPr="0019761F" w:rsidRDefault="0019761F" w:rsidP="00C370B5">
                                    <w:pPr>
                                      <w:pStyle w:val="af2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t xml:space="preserve">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 xml:space="preserve">     Состояние здоровья, заболевания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8" name="Текстовое поле 101" descr="Текстовое поле для ввода заголовка с описанием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7802" y="2743135"/>
                                  <a:ext cx="6850893" cy="33909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628F" w:rsidRDefault="008E785F" w:rsidP="008E785F">
                                    <w:pPr>
                                      <w:pStyle w:val="03"/>
                                    </w:pPr>
                                    <w:r>
                                      <w:t xml:space="preserve">         </w:t>
                                    </w:r>
                                  </w:p>
                                  <w:p w:rsidR="0019761F" w:rsidRDefault="0019761F" w:rsidP="00EE00AB">
                                    <w:pPr>
                                      <w:pStyle w:val="03"/>
                                    </w:pPr>
                                  </w:p>
                                  <w:p w:rsidR="0019761F" w:rsidRPr="00EE00AB" w:rsidRDefault="0019761F" w:rsidP="00EE00AB">
                                    <w:pPr>
                                      <w:pStyle w:val="03"/>
                                    </w:pPr>
                                  </w:p>
                                  <w:p w:rsidR="008E785F" w:rsidRDefault="0019761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  <w:r>
                                      <w:rPr>
                                        <w:color w:val="EF792F"/>
                                        <w:w w:val="90"/>
                                        <w:lang w:bidi="ru-RU"/>
                                      </w:rPr>
                                      <w:t xml:space="preserve">                    </w:t>
                                    </w:r>
                                    <w:r w:rsidR="008E785F" w:rsidRPr="008E785F"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  <w:t>Зависимость подростка от норм и ценностей группы сверстников</w:t>
                                    </w:r>
                                  </w:p>
                                  <w:p w:rsidR="008E785F" w:rsidRDefault="008E785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</w:p>
                                  <w:p w:rsidR="008E785F" w:rsidRDefault="008E785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         Незанятость детей и подростков</w:t>
                                    </w:r>
                                  </w:p>
                                  <w:p w:rsidR="008E785F" w:rsidRDefault="008E785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          Отрицательное влияние/ неблагополучие семьи</w:t>
                                    </w:r>
                                  </w:p>
                                  <w:p w:rsidR="008E785F" w:rsidRDefault="008E785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</w:pPr>
                                  </w:p>
                                  <w:p w:rsidR="008E785F" w:rsidRPr="008E785F" w:rsidRDefault="008E785F" w:rsidP="00851725">
                                    <w:pPr>
                                      <w:pStyle w:val="af2"/>
                                      <w:rPr>
                                        <w:color w:val="auto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olor w:val="auto"/>
                                        <w:w w:val="90"/>
                                        <w:sz w:val="40"/>
                                        <w:szCs w:val="40"/>
                                        <w:lang w:bidi="ru-RU"/>
                                      </w:rPr>
                                      <w:t xml:space="preserve">    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9" name="Текстовое поле 101" descr="Текстовое поле для ввода заголовка с описанием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07696" y="2743192"/>
                                  <a:ext cx="2131305" cy="2168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628F" w:rsidRPr="00B609F3" w:rsidRDefault="00D9628F" w:rsidP="00D9628F">
                                    <w:pPr>
                                      <w:pStyle w:val="03"/>
                                      <w:rPr>
                                        <w:lang w:val="en-US"/>
                                      </w:rPr>
                                    </w:pPr>
                                  </w:p>
                                  <w:p w:rsidR="00D9628F" w:rsidRPr="00B609F3" w:rsidRDefault="00E43EA5" w:rsidP="00C370B5">
                                    <w:pPr>
                                      <w:pStyle w:val="af2"/>
                                      <w:rPr>
                                        <w:lang w:val="en-US"/>
                                      </w:rPr>
                                    </w:pPr>
                                    <w:r w:rsidRPr="00B609F3">
                                      <w:rPr>
                                        <w:color w:val="EF792F"/>
                                        <w:w w:val="90"/>
                                        <w:lang w:val="en-US" w:bidi="ru-RU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0" name="Текстовое поле 101" descr="Текстовое поле для ввода заголовка с описанием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" y="1008990"/>
                                  <a:ext cx="6991350" cy="1307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9628F" w:rsidRDefault="0019761F" w:rsidP="00C370B5">
                                    <w:pPr>
                                      <w:pStyle w:val="af2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t xml:space="preserve">               </w:t>
                                    </w: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>Незавершенность процесса формирования личности</w:t>
                                    </w:r>
                                  </w:p>
                                  <w:p w:rsidR="0019761F" w:rsidRDefault="0019761F" w:rsidP="00C370B5">
                                    <w:pPr>
                                      <w:pStyle w:val="af2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:rsidR="0019761F" w:rsidRDefault="0019761F" w:rsidP="00C370B5">
                                    <w:pPr>
                                      <w:pStyle w:val="af2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sz w:val="40"/>
                                        <w:szCs w:val="40"/>
                                      </w:rPr>
                                      <w:t xml:space="preserve">         Негативное влияние средств массовой информации</w:t>
                                    </w:r>
                                  </w:p>
                                  <w:p w:rsidR="0019761F" w:rsidRPr="0019761F" w:rsidRDefault="0019761F" w:rsidP="00C370B5">
                                    <w:pPr>
                                      <w:pStyle w:val="af2"/>
                                      <w:rPr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03" name="Группа 203"/>
                              <wpg:cNvGrpSpPr/>
                              <wpg:grpSpPr>
                                <a:xfrm>
                                  <a:off x="3" y="1159880"/>
                                  <a:ext cx="7351480" cy="5708300"/>
                                  <a:chOff x="-31528" y="-4421113"/>
                                  <a:chExt cx="7351480" cy="5708300"/>
                                </a:xfrm>
                              </wpg:grpSpPr>
                              <wps:wsp>
                                <wps:cNvPr id="11" name="Текстовое поле 101" descr="Текстовое поле для заголовка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5765" y="-330400"/>
                                    <a:ext cx="2976880" cy="382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628F" w:rsidRDefault="00D9628F" w:rsidP="00D9628F">
                                      <w:pPr>
                                        <w:pStyle w:val="03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g:grpSp>
                                <wpg:cNvPr id="202" name="Группа 202"/>
                                <wpg:cNvGrpSpPr/>
                                <wpg:grpSpPr>
                                  <a:xfrm>
                                    <a:off x="-31528" y="-4421113"/>
                                    <a:ext cx="7351480" cy="5708300"/>
                                    <a:chOff x="-31528" y="-5067499"/>
                                    <a:chExt cx="7351480" cy="5708300"/>
                                  </a:xfrm>
                                </wpg:grpSpPr>
                                <wpg:grpSp>
                                  <wpg:cNvPr id="16" name="Группа 16" descr="символ галочки"/>
                                  <wpg:cNvGrpSpPr/>
                                  <wpg:grpSpPr>
                                    <a:xfrm>
                                      <a:off x="-31528" y="-5067499"/>
                                      <a:ext cx="2274983" cy="5109210"/>
                                      <a:chOff x="-31528" y="-5067894"/>
                                      <a:chExt cx="2274998" cy="5109608"/>
                                    </a:xfrm>
                                  </wpg:grpSpPr>
                                  <wps:wsp>
                                    <wps:cNvPr id="14" name="Текстовое поле 101" descr="Текстовое поле для пункта 1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15" name="Графический объект 15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31528" y="-5067894"/>
                                        <a:ext cx="307975" cy="30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20" name="Группа 20" descr="символ галочки"/>
                                  <wpg:cNvGrpSpPr/>
                                  <wpg:grpSpPr>
                                    <a:xfrm>
                                      <a:off x="74791" y="-4218861"/>
                                      <a:ext cx="2168665" cy="4859662"/>
                                      <a:chOff x="74791" y="-4818327"/>
                                      <a:chExt cx="2168679" cy="4860041"/>
                                    </a:xfrm>
                                  </wpg:grpSpPr>
                                  <wps:wsp>
                                    <wps:cNvPr id="21" name="Текстовое поле 101" descr="Текстовое поле для пункта 2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2" name="Графический объект 22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74791" y="-4818327"/>
                                        <a:ext cx="307975" cy="30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23" name="Группа 23" descr="символ галочки"/>
                                  <wpg:cNvGrpSpPr/>
                                  <wpg:grpSpPr>
                                    <a:xfrm>
                                      <a:off x="106280" y="-3484235"/>
                                      <a:ext cx="4675423" cy="3525946"/>
                                      <a:chOff x="-2431984" y="-3484507"/>
                                      <a:chExt cx="4675454" cy="3526221"/>
                                    </a:xfrm>
                                  </wpg:grpSpPr>
                                  <wps:wsp>
                                    <wps:cNvPr id="24" name="Текстовое поле 101" descr="Текстовое поле для пункта 3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5" name="Графический объект 25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2431984" y="-3484507"/>
                                        <a:ext cx="307975" cy="30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26" name="Группа 26" descr="символ галочки"/>
                                  <wpg:cNvGrpSpPr/>
                                  <wpg:grpSpPr>
                                    <a:xfrm>
                                      <a:off x="74978" y="-2474509"/>
                                      <a:ext cx="4706725" cy="3115310"/>
                                      <a:chOff x="-2463286" y="-3073839"/>
                                      <a:chExt cx="4706756" cy="3115553"/>
                                    </a:xfrm>
                                  </wpg:grpSpPr>
                                  <wps:wsp>
                                    <wps:cNvPr id="27" name="Текстовое поле 101" descr="Текстовое поле для пункта 4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8" name="Графический объект 28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2463286" y="-3073839"/>
                                        <a:ext cx="307975" cy="30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29" name="Группа 29" descr="символ галочки"/>
                                  <wpg:cNvGrpSpPr/>
                                  <wpg:grpSpPr>
                                    <a:xfrm>
                                      <a:off x="74982" y="-1414082"/>
                                      <a:ext cx="7244970" cy="1455793"/>
                                      <a:chOff x="-5001545" y="-1414192"/>
                                      <a:chExt cx="7245015" cy="1455906"/>
                                    </a:xfrm>
                                  </wpg:grpSpPr>
                                  <wps:wsp>
                                    <wps:cNvPr id="30" name="Текстовое поле 101" descr="Текстовое поле для пункта 5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1" name="Графический объект 31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5001545" y="-1414192"/>
                                        <a:ext cx="339275" cy="39125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  <wpg:grpSp>
                                  <wpg:cNvPr id="32" name="Группа 32" descr="символ галочки"/>
                                  <wpg:cNvGrpSpPr/>
                                  <wpg:grpSpPr>
                                    <a:xfrm>
                                      <a:off x="74976" y="-883889"/>
                                      <a:ext cx="7244975" cy="1524690"/>
                                      <a:chOff x="-5001553" y="-1483095"/>
                                      <a:chExt cx="7245023" cy="1524809"/>
                                    </a:xfrm>
                                  </wpg:grpSpPr>
                                  <wps:wsp>
                                    <wps:cNvPr id="34" name="Текстовое поле 101" descr="Текстовое поле для пункта 6 списка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82772" y="-287895"/>
                                        <a:ext cx="1860698" cy="3296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:rsidR="00D9628F" w:rsidRPr="00E97AAA" w:rsidRDefault="00D9628F" w:rsidP="00C370B5">
                                          <w:pPr>
                                            <w:pStyle w:val="af2"/>
                                            <w:rPr>
                                              <w:rFonts w:cs="Open Sans"/>
                                              <w:color w:val="000000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35" name="Графический объект 35" descr="Значок галочки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4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5001553" y="-1483095"/>
                                        <a:ext cx="308456" cy="3079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2B95E6" id="Группа 204" o:spid="_x0000_s1029" alt="Блок текста" style="width:570pt;height:540.8pt;mso-position-horizontal-relative:char;mso-position-vertical-relative:line" coordorigin="" coordsize="73514,6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">
                      <v:shape id="Текстовое поле 39" o:spid="_x0000_s1030" type="#_x0000_t202" alt="Текстовое поле для ввода заголовка буклета и цитаты" style="position:absolute;left:3171;width:66737;height:94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" filled="f" fillcolor="#fffffe" stroked="f" strokecolor="#212120" insetpen="t">
                        <v:textbox inset="0,0,0,0">
                          <w:txbxContent>
                            <w:p w:rsidR="00D9628F" w:rsidRDefault="0019761F" w:rsidP="0019761F">
                              <w:pPr>
                                <w:pStyle w:val="af"/>
                                <w:jc w:val="center"/>
                              </w:pPr>
                              <w:r>
                                <w:t>ПРИЧИНЫ ДЕВИАНТНОГО ПОВЕДЕНИЯ</w:t>
                              </w:r>
                            </w:p>
                          </w:txbxContent>
                        </v:textbox>
                      </v:shape>
                      <v:shape id="Текстовое поле 101" o:spid="_x0000_s1031" type="#_x0000_t202" alt="Текстовое поле для ввода заголовка с описанием" style="position:absolute;left:11607;top:27431;width:59065;height:16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    <v:textbox inset="0,0,0,0">
                          <w:txbxContent>
                            <w:p w:rsidR="0019761F" w:rsidRPr="0019761F" w:rsidRDefault="0019761F" w:rsidP="00C370B5">
                              <w:pPr>
                                <w:pStyle w:val="af2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t xml:space="preserve"> 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  Состояние здоровья, заболевания</w:t>
                              </w:r>
                            </w:p>
                          </w:txbxContent>
                        </v:textbox>
                      </v:shape>
                      <v:shape id="Текстовое поле 101" o:spid="_x0000_s1032" type="#_x0000_t202" alt="Текстовое поле для ввода заголовка с описанием" style="position:absolute;left:1378;top:27431;width:68508;height:33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  <v:textbox inset="0,0,0,0">
                          <w:txbxContent>
                            <w:p w:rsidR="00D9628F" w:rsidRDefault="008E785F" w:rsidP="008E785F">
                              <w:pPr>
                                <w:pStyle w:val="03"/>
                              </w:pPr>
                              <w:r>
                                <w:t xml:space="preserve">         </w:t>
                              </w:r>
                            </w:p>
                            <w:p w:rsidR="0019761F" w:rsidRDefault="0019761F" w:rsidP="00EE00AB">
                              <w:pPr>
                                <w:pStyle w:val="03"/>
                              </w:pPr>
                            </w:p>
                            <w:p w:rsidR="0019761F" w:rsidRPr="00EE00AB" w:rsidRDefault="0019761F" w:rsidP="00EE00AB">
                              <w:pPr>
                                <w:pStyle w:val="03"/>
                              </w:pPr>
                            </w:p>
                            <w:p w:rsidR="008E785F" w:rsidRDefault="0019761F" w:rsidP="00851725">
                              <w:pPr>
                                <w:pStyle w:val="af2"/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</w:pPr>
                              <w:r>
                                <w:rPr>
                                  <w:color w:val="EF792F"/>
                                  <w:w w:val="90"/>
                                  <w:lang w:bidi="ru-RU"/>
                                </w:rPr>
                                <w:t xml:space="preserve">                    </w:t>
                              </w:r>
                              <w:r w:rsidR="008E785F" w:rsidRPr="008E785F"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  <w:t>Зависимость подростка от норм и ценностей группы сверстников</w:t>
                              </w:r>
                            </w:p>
                            <w:p w:rsidR="008E785F" w:rsidRDefault="008E785F" w:rsidP="00851725">
                              <w:pPr>
                                <w:pStyle w:val="af2"/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</w:pPr>
                            </w:p>
                            <w:p w:rsidR="008E785F" w:rsidRDefault="008E785F" w:rsidP="00851725">
                              <w:pPr>
                                <w:pStyle w:val="af2"/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</w:pPr>
                              <w:r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  <w:t xml:space="preserve">          Незанятость детей и подростков</w:t>
                              </w:r>
                            </w:p>
                            <w:p w:rsidR="008E785F" w:rsidRDefault="008E785F" w:rsidP="00851725">
                              <w:pPr>
                                <w:pStyle w:val="af2"/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</w:pPr>
                              <w:r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  <w:t xml:space="preserve">           Отрицательное влияние/ неблагополучие семьи</w:t>
                              </w:r>
                            </w:p>
                            <w:p w:rsidR="008E785F" w:rsidRDefault="008E785F" w:rsidP="00851725">
                              <w:pPr>
                                <w:pStyle w:val="af2"/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</w:pPr>
                            </w:p>
                            <w:p w:rsidR="008E785F" w:rsidRPr="008E785F" w:rsidRDefault="008E785F" w:rsidP="00851725">
                              <w:pPr>
                                <w:pStyle w:val="af2"/>
                                <w:rPr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auto"/>
                                  <w:w w:val="90"/>
                                  <w:sz w:val="40"/>
                                  <w:szCs w:val="40"/>
                                  <w:lang w:bidi="ru-RU"/>
                                </w:rPr>
                                <w:t xml:space="preserve">     </w:t>
                              </w:r>
                            </w:p>
                          </w:txbxContent>
                        </v:textbox>
                      </v:shape>
                      <v:shape id="Текстовое поле 101" o:spid="_x0000_s1033" type="#_x0000_t202" alt="Текстовое поле для ввода заголовка с описанием" style="position:absolute;left:51076;top:27431;width:21314;height:21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      <v:textbox inset="0,0,0,0">
                          <w:txbxContent>
                            <w:p w:rsidR="00D9628F" w:rsidRPr="00B609F3" w:rsidRDefault="00D9628F" w:rsidP="00D9628F">
                              <w:pPr>
                                <w:pStyle w:val="03"/>
                                <w:rPr>
                                  <w:lang w:val="en-US"/>
                                </w:rPr>
                              </w:pPr>
                            </w:p>
                            <w:p w:rsidR="00D9628F" w:rsidRPr="00B609F3" w:rsidRDefault="00E43EA5" w:rsidP="00C370B5">
                              <w:pPr>
                                <w:pStyle w:val="af2"/>
                                <w:rPr>
                                  <w:lang w:val="en-US"/>
                                </w:rPr>
                              </w:pPr>
                              <w:r w:rsidRPr="00B609F3">
                                <w:rPr>
                                  <w:color w:val="EF792F"/>
                                  <w:w w:val="90"/>
                                  <w:lang w:val="en-US" w:bidi="ru-RU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shape id="Текстовое поле 101" o:spid="_x0000_s1034" type="#_x0000_t202" alt="Текстовое поле для ввода заголовка с описанием" style="position:absolute;top:10089;width:69913;height:130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      <v:textbox inset="0,0,0,0">
                          <w:txbxContent>
                            <w:p w:rsidR="00D9628F" w:rsidRDefault="0019761F" w:rsidP="00C370B5">
                              <w:pPr>
                                <w:pStyle w:val="af2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t xml:space="preserve">               </w:t>
                              </w:r>
                              <w:r>
                                <w:rPr>
                                  <w:sz w:val="40"/>
                                  <w:szCs w:val="40"/>
                                </w:rPr>
                                <w:t>Незавершенность процесса формирования личности</w:t>
                              </w:r>
                            </w:p>
                            <w:p w:rsidR="0019761F" w:rsidRDefault="0019761F" w:rsidP="00C370B5">
                              <w:pPr>
                                <w:pStyle w:val="af2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  <w:p w:rsidR="0019761F" w:rsidRDefault="0019761F" w:rsidP="00C370B5">
                              <w:pPr>
                                <w:pStyle w:val="af2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         Негативное влияние средств массовой информации</w:t>
                              </w:r>
                            </w:p>
                            <w:p w:rsidR="0019761F" w:rsidRPr="0019761F" w:rsidRDefault="0019761F" w:rsidP="00C370B5">
                              <w:pPr>
                                <w:pStyle w:val="af2"/>
                                <w:rPr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  <v:group id="Группа 203" o:spid="_x0000_s1035" style="position:absolute;top:11598;width:73514;height:57083" coordorigin="-315,-44211" coordsize="73514,5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    <v:shape id="Текстовое поле 101" o:spid="_x0000_s1036" type="#_x0000_t202" alt="Текстовое поле для заголовка" style="position:absolute;left:157;top:-3304;width:29769;height:38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        <v:textbox inset="0,0,0,0">
                            <w:txbxContent>
                              <w:p w:rsidR="00D9628F" w:rsidRDefault="00D9628F" w:rsidP="00D9628F">
                                <w:pPr>
                                  <w:pStyle w:val="03"/>
                                </w:pPr>
                              </w:p>
                            </w:txbxContent>
                          </v:textbox>
                        </v:shape>
                        <v:group id="Группа 202" o:spid="_x0000_s1037" style="position:absolute;left:-315;top:-44211;width:73514;height:57082" coordorigin="-315,-50674" coordsize="73514,57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    <v:group id="Группа 16" o:spid="_x0000_s1038" alt="символ галочки" style="position:absolute;left:-315;top:-50674;width:22749;height:51091" coordorigin="-315,-50678" coordsize="22749,5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        <v:shape id="Текстовое поле 101" o:spid="_x0000_s1039" type="#_x0000_t202" alt="Текстовое поле для пункта 1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Графический объект 15" o:spid="_x0000_s1040" type="#_x0000_t75" alt="Значок галочки" style="position:absolute;left:-315;top:-50678;width:3079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">
                              <v:imagedata r:id="rId15" o:title="Значок галочки"/>
                              <v:path arrowok="t"/>
                            </v:shape>
                          </v:group>
                          <v:group id="Группа 20" o:spid="_x0000_s1041" alt="символ галочки" style="position:absolute;left:747;top:-42188;width:21687;height:48596" coordorigin="747,-48183" coordsize="21686,4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      <v:shape id="Текстовое поле 101" o:spid="_x0000_s1042" type="#_x0000_t202" alt="Текстовое поле для пункта 2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Графический объект 22" o:spid="_x0000_s1043" type="#_x0000_t75" alt="Значок галочки" style="position:absolute;left:747;top:-48183;width:3080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">
                              <v:imagedata r:id="rId15" o:title="Значок галочки"/>
                              <v:path arrowok="t"/>
                            </v:shape>
                          </v:group>
                          <v:group id="Группа 23" o:spid="_x0000_s1044" alt="символ галочки" style="position:absolute;left:1062;top:-34842;width:46755;height:35259" coordorigin="-24319,-34845" coordsize="46754,35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      <v:shape id="Текстовое поле 101" o:spid="_x0000_s1045" type="#_x0000_t202" alt="Текстовое поле для пункта 3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4J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pG5uCcMAAADbAAAADwAA&#10;AAAAAAAAAAAAAAAHAgAAZHJzL2Rvd25yZXYueG1sUEsFBgAAAAADAAMAtwAAAPcCAAAAAA==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Графический объект 25" o:spid="_x0000_s1046" type="#_x0000_t75" alt="Значок галочки" style="position:absolute;left:-24319;top:-34845;width:307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">
                              <v:imagedata r:id="rId15" o:title="Значок галочки"/>
                              <v:path arrowok="t"/>
                            </v:shape>
                          </v:group>
                          <v:group id="Группа 26" o:spid="_x0000_s1047" alt="символ галочки" style="position:absolute;left:749;top:-24745;width:47068;height:31153" coordorigin="-24632,-30738" coordsize="47067,3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        <v:shape id="Текстовое поле 101" o:spid="_x0000_s1048" type="#_x0000_t202" alt="Текстовое поле для пункта 4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Графический объект 28" o:spid="_x0000_s1049" type="#_x0000_t75" alt="Значок галочки" style="position:absolute;left:-24632;top:-30738;width:3079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">
                              <v:imagedata r:id="rId15" o:title="Значок галочки"/>
                              <v:path arrowok="t"/>
                            </v:shape>
                          </v:group>
                          <v:group id="Группа 29" o:spid="_x0000_s1050" alt="символ галочки" style="position:absolute;left:749;top:-14140;width:72450;height:14557" coordorigin="-50015,-14141" coordsize="72450,14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        <v:shape id="Текстовое поле 101" o:spid="_x0000_s1051" type="#_x0000_t202" alt="Текстовое поле для пункта 5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Графический объект 31" o:spid="_x0000_s1052" type="#_x0000_t75" alt="Значок галочки" style="position:absolute;left:-50015;top:-14141;width:3393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">
                              <v:imagedata r:id="rId15" o:title="Значок галочки"/>
                              <v:path arrowok="t"/>
                            </v:shape>
                          </v:group>
                          <v:group id="Группа 32" o:spid="_x0000_s1053" alt="символ галочки" style="position:absolute;left:749;top:-8838;width:72450;height:15246" coordorigin="-50015,-14830" coordsize="72450,1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        <v:shape id="Текстовое поле 101" o:spid="_x0000_s1054" type="#_x0000_t202" alt="Текстовое поле для пункта 6 списка" style="position:absolute;left:3827;top:-2878;width:1860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            <v:textbox inset="0,0,0,0">
                                <w:txbxContent>
                                  <w:p w:rsidR="00D9628F" w:rsidRPr="00E97AAA" w:rsidRDefault="00D9628F" w:rsidP="00C370B5">
                                    <w:pPr>
                                      <w:pStyle w:val="af2"/>
                                      <w:rPr>
                                        <w:rFonts w:cs="Open Sans"/>
                                        <w:color w:val="000000"/>
                                        <w:szCs w:val="21"/>
                                        <w:shd w:val="clear" w:color="auto" w:fill="FFFFFF"/>
                                      </w:rPr>
                                    </w:pPr>
                                  </w:p>
                                </w:txbxContent>
                              </v:textbox>
                            </v:shape>
                            <v:shape id="Графический объект 35" o:spid="_x0000_s1055" type="#_x0000_t75" alt="Значок галочки" style="position:absolute;left:-50015;top:-14830;width:3085;height:3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">
                              <v:imagedata r:id="rId15" o:title="Значок галочки"/>
                              <v:path arrowok="t"/>
                            </v:shape>
                          </v:group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0" w:type="dxa"/>
          </w:tcPr>
          <w:p w:rsidR="00D9628F" w:rsidRDefault="00D9628F" w:rsidP="001433EC">
            <w:pPr>
              <w:tabs>
                <w:tab w:val="left" w:pos="1217"/>
              </w:tabs>
              <w:ind w:right="90"/>
            </w:pPr>
          </w:p>
        </w:tc>
        <w:tc>
          <w:tcPr>
            <w:tcW w:w="11160" w:type="dxa"/>
          </w:tcPr>
          <w:p w:rsidR="00D9628F" w:rsidRPr="00864D60" w:rsidRDefault="00D9628F" w:rsidP="001433EC">
            <w:pPr>
              <w:tabs>
                <w:tab w:val="left" w:pos="1217"/>
              </w:tabs>
              <w:ind w:right="90"/>
              <w:rPr>
                <w:rFonts w:ascii="Corbel" w:hAnsi="Corbel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2AB2874" wp14:editId="4CA27264">
                      <wp:extent cx="6805295" cy="7480301"/>
                      <wp:effectExtent l="0" t="0" r="14605" b="6350"/>
                      <wp:docPr id="210" name="Группа 210" descr="Блок текст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805295" cy="7480301"/>
                                <a:chOff x="-127000" y="491669"/>
                                <a:chExt cx="6805295" cy="7691283"/>
                              </a:xfrm>
                            </wpg:grpSpPr>
                            <wpg:grpSp>
                              <wpg:cNvPr id="207" name="Группа 207"/>
                              <wpg:cNvGrpSpPr/>
                              <wpg:grpSpPr>
                                <a:xfrm>
                                  <a:off x="215900" y="491669"/>
                                  <a:ext cx="6113869" cy="3147027"/>
                                  <a:chOff x="-165100" y="491669"/>
                                  <a:chExt cx="6113869" cy="3147027"/>
                                </a:xfrm>
                              </wpg:grpSpPr>
                              <wps:wsp>
                                <wps:cNvPr id="62" name="Текстовое поле 48" descr="Текстовое поле для названия буклета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65100" y="491669"/>
                                    <a:ext cx="5990976" cy="16845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628F" w:rsidRDefault="00864D60" w:rsidP="00D9628F">
                                      <w:pPr>
                                        <w:pStyle w:val="05"/>
                                        <w:spacing w:after="0"/>
                                      </w:pPr>
                                      <w:r>
                                        <w:rPr>
                                          <w:rStyle w:val="050"/>
                                        </w:rPr>
                                        <w:t xml:space="preserve">       Девиантная личность: кто она?</w:t>
                                      </w:r>
                                    </w:p>
                                    <w:p w:rsidR="00D9628F" w:rsidRDefault="00D9628F" w:rsidP="00D9628F"/>
                                  </w:txbxContent>
                                </wps:txbx>
                                <wps:bodyPr rot="0" vert="horz" wrap="square" lIns="0" tIns="0" rIns="0" bIns="0" anchor="ctr" anchorCtr="0" upright="1">
                                  <a:noAutofit/>
                                </wps:bodyPr>
                              </wps:wsp>
                              <wpg:grpSp>
                                <wpg:cNvPr id="205" name="Группа 205"/>
                                <wpg:cNvGrpSpPr/>
                                <wpg:grpSpPr>
                                  <a:xfrm>
                                    <a:off x="957532" y="1578634"/>
                                    <a:ext cx="4991237" cy="2060062"/>
                                    <a:chOff x="0" y="0"/>
                                    <a:chExt cx="4991237" cy="2060062"/>
                                  </a:xfrm>
                                </wpg:grpSpPr>
                                <wps:wsp>
                                  <wps:cNvPr id="60" name="Текстовое поле 62" descr="Текстовое поле для ввода подзаголовка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399" y="597469"/>
                                      <a:ext cx="4986838" cy="1462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E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 algn="in">
                                          <a:solidFill>
                                            <a:srgbClr val="21212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  <a:ext uri="{AF507438-7753-43E0-B8FC-AC1667EBCBE1}">
                                        <a14:hiddenEffects xmlns:a14="http://schemas.microsoft.com/office/drawing/2010/main">
                                          <a:effectLst/>
                                        </a14:hiddenEffects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D9628F" w:rsidRPr="0019761F" w:rsidRDefault="00AE5C32" w:rsidP="00D9628F">
                                        <w:pPr>
                                          <w:pStyle w:val="021"/>
                                          <w:rPr>
                                            <w:rStyle w:val="022"/>
                                            <w:color w:val="FF0000"/>
                                          </w:rPr>
                                        </w:pPr>
                                        <w:r w:rsidRPr="0019761F">
                                          <w:rPr>
                                            <w:rStyle w:val="022"/>
                                            <w:color w:val="FF0000"/>
                                          </w:rPr>
                                          <w:t>Рекомендации педагогам при общении с подростком</w:t>
                                        </w:r>
                                      </w:p>
                                      <w:p w:rsidR="00D9628F" w:rsidRPr="0019761F" w:rsidRDefault="00D9628F" w:rsidP="00D9628F">
                                        <w:pPr>
                                          <w:rPr>
                                            <w:color w:val="FF000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18" name="Прямая соединительная линия 218" descr="Соединительная линия"/>
                                  <wps:cNvCnPr/>
                                  <wps:spPr>
                                    <a:xfrm>
                                      <a:off x="0" y="0"/>
                                      <a:ext cx="4953531" cy="0"/>
                                    </a:xfrm>
                                    <a:prstGeom prst="line">
                                      <a:avLst/>
                                    </a:prstGeom>
                                    <a:ln w="25400">
                                      <a:solidFill>
                                        <a:schemeClr val="accent3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208" name="Группа 208"/>
                              <wpg:cNvGrpSpPr/>
                              <wpg:grpSpPr>
                                <a:xfrm>
                                  <a:off x="-127000" y="3207775"/>
                                  <a:ext cx="6805295" cy="4975177"/>
                                  <a:chOff x="-127000" y="-1726175"/>
                                  <a:chExt cx="6805295" cy="4975177"/>
                                </a:xfrm>
                              </wpg:grpSpPr>
                              <wps:wsp>
                                <wps:cNvPr id="44" name="Текстовое поле 101" descr="Текстовое поле для ввода заголовка с описанием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127000" y="-1621742"/>
                                    <a:ext cx="2794000" cy="48707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628F" w:rsidRPr="0019761F" w:rsidRDefault="00AE5C32" w:rsidP="00AE5C32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Беседу с подростком необходимо начинать с дружеского тона. В процессе общения </w:t>
                                      </w:r>
                                      <w:bookmarkStart w:id="0" w:name="_GoBack"/>
                                      <w:bookmarkEnd w:id="0"/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проявляйте к нему дружеский интерес.</w:t>
                                      </w:r>
                                    </w:p>
                                    <w:p w:rsidR="00AE5C32" w:rsidRPr="0019761F" w:rsidRDefault="00AE5C32" w:rsidP="0019761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Лу</w:t>
                                      </w:r>
                                      <w:r w:rsidR="0019761F"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 xml:space="preserve">чшим словом, </w:t>
                                      </w:r>
                                      <w:r w:rsidR="008E785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распола</w:t>
                                      </w: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гающим подростка к общению, является его имя.</w:t>
                                      </w:r>
                                    </w:p>
                                    <w:p w:rsidR="0019761F" w:rsidRPr="0019761F" w:rsidRDefault="0019761F" w:rsidP="0019761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Диалог необходимо начинать с тех вопросов, мнение по которым совпадают.</w:t>
                                      </w:r>
                                    </w:p>
                                    <w:p w:rsidR="0019761F" w:rsidRPr="0019761F" w:rsidRDefault="0019761F" w:rsidP="0019761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Старайтесь инициативу общения держать в своих руках. Старайтесь вести диалог на равных.</w:t>
                                      </w:r>
                                    </w:p>
                                    <w:p w:rsidR="0019761F" w:rsidRDefault="0019761F" w:rsidP="0019761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19761F"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Умейте смотреть на вещи глазами подростка.</w:t>
                                      </w:r>
                                    </w:p>
                                    <w:p w:rsidR="0019761F" w:rsidRPr="0019761F" w:rsidRDefault="0019761F" w:rsidP="0019761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18"/>
                                        </w:numP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sz w:val="28"/>
                                          <w:szCs w:val="28"/>
                                        </w:rPr>
                                        <w:t>В конфликте не старайтесь одержать победу, иногда можно и уступить.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43" name="Текстовое поле 102" descr="Текстовое поле для ввода заголовка с описанием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05200" y="378775"/>
                                    <a:ext cx="784449" cy="155886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628F" w:rsidRPr="00B609F3" w:rsidRDefault="00D9628F" w:rsidP="00D9628F">
                                      <w:pPr>
                                        <w:pStyle w:val="af2"/>
                                        <w:rPr>
                                          <w:lang w:val="en-US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9" name="Текстовое поле 115" descr="Текстовое поле для ввода заголовка с описанием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46500" y="-1726175"/>
                                    <a:ext cx="2931795" cy="4809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D9628F" w:rsidRPr="008E785F" w:rsidRDefault="008E785F" w:rsidP="008E785F">
                                      <w:pPr>
                                        <w:pStyle w:val="03"/>
                                        <w:jc w:val="center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8E785F"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</w:rPr>
                                        <w:t>Что должно насторожить взрослых.</w:t>
                                      </w:r>
                                    </w:p>
                                    <w:p w:rsidR="00D9628F" w:rsidRP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>Ребёнок резко становится послушным, но «Отрешенным»</w:t>
                                      </w:r>
                                    </w:p>
                                    <w:p w:rsid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>У него меняется режим дня.</w:t>
                                      </w:r>
                                    </w:p>
                                    <w:p w:rsid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>Подросток вялый и постоянно не высыпается.</w:t>
                                      </w:r>
                                    </w:p>
                                    <w:p w:rsid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>Активные постоянно повторяющиеся рисунки (бабочки, киты…)</w:t>
                                      </w:r>
                                    </w:p>
                                    <w:p w:rsid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>Прослушивание психоделической музыки.</w:t>
                                      </w:r>
                                    </w:p>
                                    <w:p w:rsidR="008E785F" w:rsidRPr="008E785F" w:rsidRDefault="008E785F" w:rsidP="008E785F">
                                      <w:pPr>
                                        <w:pStyle w:val="af2"/>
                                        <w:numPr>
                                          <w:ilvl w:val="0"/>
                                          <w:numId w:val="20"/>
                                        </w:numPr>
                                        <w:jc w:val="both"/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color w:val="auto"/>
                                          <w:w w:val="90"/>
                                          <w:sz w:val="28"/>
                                          <w:szCs w:val="28"/>
                                        </w:rPr>
                                        <w:t xml:space="preserve">Постоянные фразы о бессмысленности жизни. 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AB2874" id="Группа 210" o:spid="_x0000_s1056" alt="Блок текста" style="width:535.85pt;height:589pt;mso-position-horizontal-relative:char;mso-position-vertical-relative:line" coordorigin="-1270,4916" coordsize="68052,76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">
                      <v:group id="Группа 207" o:spid="_x0000_s1057" style="position:absolute;left:2159;top:4916;width:61138;height:31470" coordorigin="-1651,4916" coordsize="61138,3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      <v:shape id="Текстовое поле 48" o:spid="_x0000_s1058" type="#_x0000_t202" alt="Текстовое поле для названия буклета" style="position:absolute;left:-1651;top:4916;width:59909;height:1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" filled="f" stroked="f">
                          <v:textbox inset="0,0,0,0">
                            <w:txbxContent>
                              <w:p w:rsidR="00D9628F" w:rsidRDefault="00864D60" w:rsidP="00D9628F">
                                <w:pPr>
                                  <w:pStyle w:val="05"/>
                                  <w:spacing w:after="0"/>
                                </w:pPr>
                                <w:r>
                                  <w:rPr>
                                    <w:rStyle w:val="050"/>
                                  </w:rPr>
                                  <w:t xml:space="preserve">       Девиантная личность: кто она?</w:t>
                                </w:r>
                              </w:p>
                              <w:p w:rsidR="00D9628F" w:rsidRDefault="00D9628F" w:rsidP="00D9628F"/>
                            </w:txbxContent>
                          </v:textbox>
                        </v:shape>
                        <v:group id="Группа 205" o:spid="_x0000_s1059" style="position:absolute;left:9575;top:15786;width:49912;height:20600" coordsize="49912,2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      <v:shape id="Текстовое поле 62" o:spid="_x0000_s1060" type="#_x0000_t202" alt="Текстовое поле для ввода подзаголовка" style="position:absolute;left:43;top:5974;width:49869;height:14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" filled="f" fillcolor="#fffffe" stroked="f" strokecolor="#212120" insetpen="t">
                            <v:textbox inset="0,0,0,0">
                              <w:txbxContent>
                                <w:p w:rsidR="00D9628F" w:rsidRPr="0019761F" w:rsidRDefault="00AE5C32" w:rsidP="00D9628F">
                                  <w:pPr>
                                    <w:pStyle w:val="021"/>
                                    <w:rPr>
                                      <w:rStyle w:val="022"/>
                                      <w:color w:val="FF0000"/>
                                    </w:rPr>
                                  </w:pPr>
                                  <w:r w:rsidRPr="0019761F">
                                    <w:rPr>
                                      <w:rStyle w:val="022"/>
                                      <w:color w:val="FF0000"/>
                                    </w:rPr>
                                    <w:t>Рекомендации педагогам при общении с подростком</w:t>
                                  </w:r>
                                </w:p>
                                <w:p w:rsidR="00D9628F" w:rsidRPr="0019761F" w:rsidRDefault="00D9628F" w:rsidP="00D9628F">
                                  <w:pPr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  <v:line id="Прямая соединительная линия 218" o:spid="_x0000_s1061" alt="Соединительная линия" style="position:absolute;visibility:visible;mso-wrap-style:square" from="0,0" to="4953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" strokecolor="#c0cf3a [3206]" strokeweight="2pt"/>
                        </v:group>
                      </v:group>
                      <v:group id="Группа 208" o:spid="_x0000_s1062" style="position:absolute;left:-1270;top:32077;width:68052;height:49752" coordorigin="-1270,-17261" coordsize="68052,49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      <v:shape id="Текстовое поле 101" o:spid="_x0000_s1063" type="#_x0000_t202" alt="Текстовое поле для ввода заголовка с описанием" style="position:absolute;left:-1270;top:-16217;width:27940;height:48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        <v:textbox inset="0,0,0,0">
                            <w:txbxContent>
                              <w:p w:rsidR="00D9628F" w:rsidRPr="0019761F" w:rsidRDefault="00AE5C32" w:rsidP="00AE5C32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Беседу с подростком необходимо начинать с дружеского тона. В процессе общения </w:t>
                                </w:r>
                                <w:bookmarkStart w:id="1" w:name="_GoBack"/>
                                <w:bookmarkEnd w:id="1"/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проявляйте к нему дружеский интерес.</w:t>
                                </w:r>
                              </w:p>
                              <w:p w:rsidR="00AE5C32" w:rsidRPr="0019761F" w:rsidRDefault="00AE5C32" w:rsidP="0019761F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Лу</w:t>
                                </w:r>
                                <w:r w:rsidR="0019761F"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 xml:space="preserve">чшим словом, </w:t>
                                </w:r>
                                <w:r w:rsidR="008E785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распола</w:t>
                                </w: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гающим подростка к общению, является его имя.</w:t>
                                </w:r>
                              </w:p>
                              <w:p w:rsidR="0019761F" w:rsidRPr="0019761F" w:rsidRDefault="0019761F" w:rsidP="0019761F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Диалог необходимо начинать с тех вопросов, мнение по которым совпадают.</w:t>
                                </w:r>
                              </w:p>
                              <w:p w:rsidR="0019761F" w:rsidRPr="0019761F" w:rsidRDefault="0019761F" w:rsidP="0019761F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Старайтесь инициативу общения держать в своих руках. Старайтесь вести диалог на равных.</w:t>
                                </w:r>
                              </w:p>
                              <w:p w:rsidR="0019761F" w:rsidRDefault="0019761F" w:rsidP="0019761F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 w:rsidRPr="0019761F"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Умейте смотреть на вещи глазами подростка.</w:t>
                                </w:r>
                              </w:p>
                              <w:p w:rsidR="0019761F" w:rsidRPr="0019761F" w:rsidRDefault="0019761F" w:rsidP="0019761F">
                                <w:pPr>
                                  <w:pStyle w:val="af2"/>
                                  <w:numPr>
                                    <w:ilvl w:val="0"/>
                                    <w:numId w:val="18"/>
                                  </w:numP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szCs w:val="28"/>
                                  </w:rPr>
                                  <w:t>В конфликте не старайтесь одержать победу, иногда можно и уступить.</w:t>
                                </w:r>
                              </w:p>
                            </w:txbxContent>
                          </v:textbox>
                        </v:shape>
                        <v:shape id="Текстовое поле 102" o:spid="_x0000_s1064" type="#_x0000_t202" alt="Текстовое поле для ввода заголовка с описанием" style="position:absolute;left:35052;top:3787;width:7844;height:15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        <v:textbox inset="0,0,0,0">
                            <w:txbxContent>
                              <w:p w:rsidR="00D9628F" w:rsidRPr="00B609F3" w:rsidRDefault="00D9628F" w:rsidP="00D9628F">
                                <w:pPr>
                                  <w:pStyle w:val="af2"/>
                                  <w:rPr>
                                    <w:lang w:val="en-US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Текстовое поле 115" o:spid="_x0000_s1065" type="#_x0000_t202" alt="Текстовое поле для ввода заголовка с описанием" style="position:absolute;left:37465;top:-17261;width:29317;height:48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        <v:textbox inset="0,0,0,0">
                            <w:txbxContent>
                              <w:p w:rsidR="00D9628F" w:rsidRPr="008E785F" w:rsidRDefault="008E785F" w:rsidP="008E785F">
                                <w:pPr>
                                  <w:pStyle w:val="03"/>
                                  <w:jc w:val="center"/>
                                  <w:rPr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</w:rPr>
                                </w:pPr>
                                <w:r w:rsidRPr="008E785F">
                                  <w:rPr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</w:rPr>
                                  <w:t>Что должно насторожить взрослых.</w:t>
                                </w:r>
                              </w:p>
                              <w:p w:rsidR="00D9628F" w:rsidRP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>Ребёнок резко становится послушным, но «Отрешенным»</w:t>
                                </w:r>
                              </w:p>
                              <w:p w:rsid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>У него меняется режим дня.</w:t>
                                </w:r>
                              </w:p>
                              <w:p w:rsid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>Подросток вялый и постоянно не высыпается.</w:t>
                                </w:r>
                              </w:p>
                              <w:p w:rsid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>Активные постоянно повторяющиеся рисунки (бабочки, киты…)</w:t>
                                </w:r>
                              </w:p>
                              <w:p w:rsid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>Прослушивание психоделической музыки.</w:t>
                                </w:r>
                              </w:p>
                              <w:p w:rsidR="008E785F" w:rsidRPr="008E785F" w:rsidRDefault="008E785F" w:rsidP="008E785F">
                                <w:pPr>
                                  <w:pStyle w:val="af2"/>
                                  <w:numPr>
                                    <w:ilvl w:val="0"/>
                                    <w:numId w:val="20"/>
                                  </w:numPr>
                                  <w:jc w:val="both"/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auto"/>
                                    <w:w w:val="90"/>
                                    <w:sz w:val="28"/>
                                    <w:szCs w:val="28"/>
                                  </w:rPr>
                                  <w:t xml:space="preserve">Постоянные фразы о бессмысленности жизни. </w:t>
                                </w: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:rsidR="002F5FDB" w:rsidRDefault="002F5FDB" w:rsidP="00AB7FBD"/>
    <w:sectPr w:rsidR="002F5FDB" w:rsidSect="001433EC">
      <w:headerReference w:type="default" r:id="rId16"/>
      <w:headerReference w:type="first" r:id="rId17"/>
      <w:pgSz w:w="24480" w:h="15840" w:orient="landscape"/>
      <w:pgMar w:top="1584" w:right="360" w:bottom="446" w:left="36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4D60" w:rsidRDefault="00864D60" w:rsidP="0032761F">
      <w:pPr>
        <w:spacing w:after="0" w:line="240" w:lineRule="auto"/>
      </w:pPr>
      <w:r>
        <w:separator/>
      </w:r>
    </w:p>
  </w:endnote>
  <w:endnote w:type="continuationSeparator" w:id="0">
    <w:p w:rsidR="00864D60" w:rsidRDefault="00864D60" w:rsidP="00327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TZhongsong">
    <w:altName w:val="华文中宋"/>
    <w:panose1 w:val="00000000000000000000"/>
    <w:charset w:val="86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4D60" w:rsidRDefault="00864D60" w:rsidP="0032761F">
      <w:pPr>
        <w:spacing w:after="0" w:line="240" w:lineRule="auto"/>
      </w:pPr>
      <w:r>
        <w:separator/>
      </w:r>
    </w:p>
  </w:footnote>
  <w:footnote w:type="continuationSeparator" w:id="0">
    <w:p w:rsidR="00864D60" w:rsidRDefault="00864D60" w:rsidP="00327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7915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6E558FF4" wp14:editId="600CA0D1">
          <wp:simplePos x="0" y="0"/>
          <wp:positionH relativeFrom="column">
            <wp:posOffset>5653527</wp:posOffset>
          </wp:positionH>
          <wp:positionV relativeFrom="paragraph">
            <wp:posOffset>-246185</wp:posOffset>
          </wp:positionV>
          <wp:extent cx="9708497" cy="9478089"/>
          <wp:effectExtent l="0" t="0" r="7620" b="8890"/>
          <wp:wrapNone/>
          <wp:docPr id="38" name="Рисунок 38" descr="стена здания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 38" descr="Здание под голубым небом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08497" cy="94780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57EE365" wp14:editId="3198083C">
          <wp:simplePos x="0" y="0"/>
          <wp:positionH relativeFrom="column">
            <wp:posOffset>-272562</wp:posOffset>
          </wp:positionH>
          <wp:positionV relativeFrom="paragraph">
            <wp:posOffset>-246185</wp:posOffset>
          </wp:positionV>
          <wp:extent cx="15645384" cy="10104120"/>
          <wp:effectExtent l="0" t="0" r="0" b="0"/>
          <wp:wrapNone/>
          <wp:docPr id="41" name="Рисунок 41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41" descr="Абстрактное оформление, символизирующее разные зеленые волны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5384" cy="10104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7FBD" w:rsidRDefault="00C10EEB">
    <w:pPr>
      <w:pStyle w:val="af4"/>
    </w:pP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00C05E23" wp14:editId="568F17AF">
          <wp:simplePos x="0" y="0"/>
          <wp:positionH relativeFrom="column">
            <wp:posOffset>-274702</wp:posOffset>
          </wp:positionH>
          <wp:positionV relativeFrom="paragraph">
            <wp:posOffset>-1354015</wp:posOffset>
          </wp:positionV>
          <wp:extent cx="15578133" cy="6078633"/>
          <wp:effectExtent l="0" t="0" r="5080" b="0"/>
          <wp:wrapNone/>
          <wp:docPr id="19" name="Рисунок 19" descr="трава крупным планом с размытым силуэтом города на заднем плане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19" descr="детальное изображение травы с городом на заднем плане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78133" cy="60786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4D5A3ACE" wp14:editId="418288BD">
          <wp:simplePos x="0" y="0"/>
          <wp:positionH relativeFrom="column">
            <wp:posOffset>-589085</wp:posOffset>
          </wp:positionH>
          <wp:positionV relativeFrom="paragraph">
            <wp:posOffset>1131660</wp:posOffset>
          </wp:positionV>
          <wp:extent cx="15947136" cy="9227789"/>
          <wp:effectExtent l="0" t="0" r="0" b="0"/>
          <wp:wrapNone/>
          <wp:docPr id="33" name="Рисунок 33">
            <a:extLst xmlns:a="http://schemas.openxmlformats.org/drawingml/2006/main">
              <a:ext uri="{C183D7F6-B498-43B3-948B-1728B52AA6E4}">
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3" descr="Зеленая трава с видом города на заднем плане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47136" cy="92277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B52DC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15AD86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7245C2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B04A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C70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9CA3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D0E3A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E66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1C856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28CA5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90FD2"/>
    <w:multiLevelType w:val="hybridMultilevel"/>
    <w:tmpl w:val="569E87A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24F91"/>
    <w:multiLevelType w:val="hybridMultilevel"/>
    <w:tmpl w:val="6F0EE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77287"/>
    <w:multiLevelType w:val="hybridMultilevel"/>
    <w:tmpl w:val="F8149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CB4E8F"/>
    <w:multiLevelType w:val="hybridMultilevel"/>
    <w:tmpl w:val="052EEDFA"/>
    <w:lvl w:ilvl="0" w:tplc="E54635AC">
      <w:start w:val="1"/>
      <w:numFmt w:val="bullet"/>
      <w:lvlText w:val="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72154B"/>
    <w:multiLevelType w:val="hybridMultilevel"/>
    <w:tmpl w:val="2B501E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63F69"/>
    <w:multiLevelType w:val="hybridMultilevel"/>
    <w:tmpl w:val="A3CA0D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207FF9"/>
    <w:multiLevelType w:val="hybridMultilevel"/>
    <w:tmpl w:val="6B90F1A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F3230E"/>
    <w:multiLevelType w:val="hybridMultilevel"/>
    <w:tmpl w:val="F85C77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5F35A9"/>
    <w:multiLevelType w:val="hybridMultilevel"/>
    <w:tmpl w:val="BB4CC3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8B0DF9"/>
    <w:multiLevelType w:val="hybridMultilevel"/>
    <w:tmpl w:val="63007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15"/>
  </w:num>
  <w:num w:numId="4">
    <w:abstractNumId w:val="16"/>
  </w:num>
  <w:num w:numId="5">
    <w:abstractNumId w:val="13"/>
  </w:num>
  <w:num w:numId="6">
    <w:abstractNumId w:val="10"/>
  </w:num>
  <w:num w:numId="7">
    <w:abstractNumId w:val="1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7"/>
  </w:num>
  <w:num w:numId="19">
    <w:abstractNumId w:val="11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removePersonalInformation/>
  <w:removeDateAndTime/>
  <w:doNotDisplayPageBoundaries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ru-RU" w:vendorID="64" w:dllVersion="131078" w:nlCheck="1" w:checkStyle="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D60"/>
    <w:rsid w:val="00010906"/>
    <w:rsid w:val="00017343"/>
    <w:rsid w:val="00075B68"/>
    <w:rsid w:val="00077728"/>
    <w:rsid w:val="000A7F70"/>
    <w:rsid w:val="001149A4"/>
    <w:rsid w:val="001433EC"/>
    <w:rsid w:val="00162037"/>
    <w:rsid w:val="001778F2"/>
    <w:rsid w:val="001817BF"/>
    <w:rsid w:val="00187915"/>
    <w:rsid w:val="0019761F"/>
    <w:rsid w:val="001A0CFD"/>
    <w:rsid w:val="001F522F"/>
    <w:rsid w:val="0021739E"/>
    <w:rsid w:val="0022333E"/>
    <w:rsid w:val="002433B6"/>
    <w:rsid w:val="00251A0C"/>
    <w:rsid w:val="00260F40"/>
    <w:rsid w:val="002659B0"/>
    <w:rsid w:val="00293650"/>
    <w:rsid w:val="002F5FDB"/>
    <w:rsid w:val="00301724"/>
    <w:rsid w:val="00305581"/>
    <w:rsid w:val="0032761F"/>
    <w:rsid w:val="00332711"/>
    <w:rsid w:val="003B543E"/>
    <w:rsid w:val="00402D86"/>
    <w:rsid w:val="00464733"/>
    <w:rsid w:val="00532C41"/>
    <w:rsid w:val="005C4C98"/>
    <w:rsid w:val="005D1AF4"/>
    <w:rsid w:val="005F2FEC"/>
    <w:rsid w:val="00607099"/>
    <w:rsid w:val="0063278A"/>
    <w:rsid w:val="006375A1"/>
    <w:rsid w:val="00643CC9"/>
    <w:rsid w:val="00651FB7"/>
    <w:rsid w:val="0065722C"/>
    <w:rsid w:val="006B0BEF"/>
    <w:rsid w:val="006B66EC"/>
    <w:rsid w:val="006D2F51"/>
    <w:rsid w:val="007044A4"/>
    <w:rsid w:val="00712468"/>
    <w:rsid w:val="0076211B"/>
    <w:rsid w:val="007A3CFE"/>
    <w:rsid w:val="007B6198"/>
    <w:rsid w:val="008051C3"/>
    <w:rsid w:val="0081438A"/>
    <w:rsid w:val="00835C25"/>
    <w:rsid w:val="00851725"/>
    <w:rsid w:val="00864D60"/>
    <w:rsid w:val="00895469"/>
    <w:rsid w:val="008B162D"/>
    <w:rsid w:val="008E785F"/>
    <w:rsid w:val="0099162B"/>
    <w:rsid w:val="009C4853"/>
    <w:rsid w:val="009E6611"/>
    <w:rsid w:val="009F0D08"/>
    <w:rsid w:val="00A01E65"/>
    <w:rsid w:val="00A712DB"/>
    <w:rsid w:val="00A72F03"/>
    <w:rsid w:val="00A9789C"/>
    <w:rsid w:val="00AB7FBD"/>
    <w:rsid w:val="00AE5C32"/>
    <w:rsid w:val="00AE7255"/>
    <w:rsid w:val="00AF1242"/>
    <w:rsid w:val="00B16C48"/>
    <w:rsid w:val="00B24659"/>
    <w:rsid w:val="00B32A27"/>
    <w:rsid w:val="00B609F3"/>
    <w:rsid w:val="00B60F3F"/>
    <w:rsid w:val="00BD24BE"/>
    <w:rsid w:val="00BF6B49"/>
    <w:rsid w:val="00C07C01"/>
    <w:rsid w:val="00C10EEB"/>
    <w:rsid w:val="00C370B5"/>
    <w:rsid w:val="00C412E4"/>
    <w:rsid w:val="00C57B05"/>
    <w:rsid w:val="00C724AA"/>
    <w:rsid w:val="00C90C33"/>
    <w:rsid w:val="00CB2D0D"/>
    <w:rsid w:val="00CC46A2"/>
    <w:rsid w:val="00CD2D9E"/>
    <w:rsid w:val="00D26226"/>
    <w:rsid w:val="00D34125"/>
    <w:rsid w:val="00D9628F"/>
    <w:rsid w:val="00DE0368"/>
    <w:rsid w:val="00DE4145"/>
    <w:rsid w:val="00E0194E"/>
    <w:rsid w:val="00E306F6"/>
    <w:rsid w:val="00E43EA5"/>
    <w:rsid w:val="00E531DB"/>
    <w:rsid w:val="00E65C32"/>
    <w:rsid w:val="00E74953"/>
    <w:rsid w:val="00E76991"/>
    <w:rsid w:val="00E97AAA"/>
    <w:rsid w:val="00EC0D51"/>
    <w:rsid w:val="00ED5EAC"/>
    <w:rsid w:val="00EE00AB"/>
    <w:rsid w:val="00F004B7"/>
    <w:rsid w:val="00F00A36"/>
    <w:rsid w:val="00F45444"/>
    <w:rsid w:val="00F71AA5"/>
    <w:rsid w:val="00FD049C"/>
    <w:rsid w:val="00FD2F11"/>
    <w:rsid w:val="00FD3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9C93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1725"/>
    <w:rPr>
      <w:sz w:val="18"/>
    </w:rPr>
  </w:style>
  <w:style w:type="paragraph" w:styleId="1">
    <w:name w:val="heading 1"/>
    <w:basedOn w:val="a"/>
    <w:next w:val="a"/>
    <w:link w:val="10"/>
    <w:uiPriority w:val="9"/>
    <w:rsid w:val="00643C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rsid w:val="00637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75A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43C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43C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43C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75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75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43C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DB"/>
    <w:pPr>
      <w:spacing w:after="0" w:line="240" w:lineRule="auto"/>
    </w:pPr>
    <w:rPr>
      <w:rFonts w:ascii="Verdana" w:hAnsi="Verdan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DB"/>
    <w:rPr>
      <w:rFonts w:ascii="Verdana" w:hAnsi="Verdana"/>
      <w:sz w:val="16"/>
      <w:szCs w:val="16"/>
    </w:rPr>
  </w:style>
  <w:style w:type="character" w:styleId="a5">
    <w:name w:val="Placeholder Text"/>
    <w:basedOn w:val="a0"/>
    <w:uiPriority w:val="99"/>
    <w:semiHidden/>
    <w:rsid w:val="002F5FDB"/>
    <w:rPr>
      <w:color w:val="808080"/>
    </w:rPr>
  </w:style>
  <w:style w:type="character" w:styleId="a6">
    <w:name w:val="Intense Emphasis"/>
    <w:basedOn w:val="a0"/>
    <w:uiPriority w:val="21"/>
    <w:semiHidden/>
    <w:unhideWhenUsed/>
    <w:rsid w:val="00851725"/>
    <w:rPr>
      <w:i/>
      <w:iCs/>
      <w:color w:val="3E762A" w:themeColor="accent1" w:themeShade="BF"/>
    </w:rPr>
  </w:style>
  <w:style w:type="paragraph" w:customStyle="1" w:styleId="a7">
    <w:name w:val="НазваниеКомпании"/>
    <w:basedOn w:val="a"/>
    <w:link w:val="a8"/>
    <w:uiPriority w:val="1"/>
    <w:qFormat/>
    <w:rsid w:val="00B609F3"/>
    <w:pPr>
      <w:jc w:val="right"/>
    </w:pPr>
    <w:rPr>
      <w:rFonts w:ascii="Calibri" w:hAnsi="Calibri"/>
      <w:caps/>
      <w:color w:val="3E762A" w:themeColor="accent1" w:themeShade="BF"/>
      <w:sz w:val="96"/>
    </w:rPr>
  </w:style>
  <w:style w:type="paragraph" w:styleId="a9">
    <w:name w:val="Intense Quote"/>
    <w:basedOn w:val="a"/>
    <w:next w:val="a"/>
    <w:link w:val="aa"/>
    <w:uiPriority w:val="30"/>
    <w:semiHidden/>
    <w:unhideWhenUsed/>
    <w:rsid w:val="00851725"/>
    <w:pPr>
      <w:pBdr>
        <w:top w:val="single" w:sz="4" w:space="10" w:color="3E762A" w:themeColor="accent1" w:themeShade="BF"/>
        <w:bottom w:val="single" w:sz="4" w:space="10" w:color="3E762A" w:themeColor="accent1" w:themeShade="BF"/>
      </w:pBdr>
      <w:spacing w:before="360" w:after="360"/>
      <w:ind w:left="864" w:right="864"/>
      <w:jc w:val="center"/>
    </w:pPr>
    <w:rPr>
      <w:i/>
      <w:iCs/>
      <w:color w:val="3E762A" w:themeColor="accent1" w:themeShade="BF"/>
    </w:rPr>
  </w:style>
  <w:style w:type="paragraph" w:customStyle="1" w:styleId="ab">
    <w:name w:val="Текст_абзаца"/>
    <w:basedOn w:val="a"/>
    <w:link w:val="ac"/>
    <w:uiPriority w:val="1"/>
    <w:qFormat/>
    <w:rsid w:val="005C4C98"/>
    <w:pPr>
      <w:widowControl w:val="0"/>
      <w:spacing w:before="40" w:after="80" w:line="360" w:lineRule="auto"/>
      <w:jc w:val="right"/>
    </w:pPr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character" w:customStyle="1" w:styleId="a8">
    <w:name w:val="НазваниеКомпании (знак)"/>
    <w:basedOn w:val="a0"/>
    <w:link w:val="a7"/>
    <w:uiPriority w:val="1"/>
    <w:rsid w:val="00B609F3"/>
    <w:rPr>
      <w:rFonts w:ascii="Calibri" w:hAnsi="Calibri"/>
      <w:caps/>
      <w:color w:val="3E762A" w:themeColor="accent1" w:themeShade="BF"/>
      <w:sz w:val="96"/>
    </w:rPr>
  </w:style>
  <w:style w:type="paragraph" w:customStyle="1" w:styleId="02">
    <w:name w:val="Текст_абзаца02"/>
    <w:basedOn w:val="a"/>
    <w:link w:val="020"/>
    <w:uiPriority w:val="1"/>
    <w:qFormat/>
    <w:rsid w:val="00F71AA5"/>
    <w:pPr>
      <w:widowControl w:val="0"/>
      <w:spacing w:before="360" w:after="560" w:line="280" w:lineRule="exact"/>
      <w:jc w:val="right"/>
    </w:pPr>
    <w:rPr>
      <w:rFonts w:ascii="Microsoft Sans Serif" w:hAnsi="Microsoft Sans Serif"/>
      <w:color w:val="455F51" w:themeColor="text2"/>
      <w:sz w:val="24"/>
    </w:rPr>
  </w:style>
  <w:style w:type="character" w:customStyle="1" w:styleId="ac">
    <w:name w:val="Текст_абзаца (знак)"/>
    <w:basedOn w:val="a0"/>
    <w:link w:val="ab"/>
    <w:uiPriority w:val="1"/>
    <w:rsid w:val="00851725"/>
    <w:rPr>
      <w:rFonts w:ascii="Microsoft Sans Serif" w:hAnsi="Microsoft Sans Serif" w:cs="Arial"/>
      <w:b/>
      <w:caps/>
      <w:color w:val="455F51" w:themeColor="text2"/>
      <w:spacing w:val="20"/>
      <w:w w:val="90"/>
      <w:sz w:val="28"/>
      <w:szCs w:val="18"/>
    </w:rPr>
  </w:style>
  <w:style w:type="paragraph" w:customStyle="1" w:styleId="ad">
    <w:name w:val="Контактные данные"/>
    <w:basedOn w:val="a"/>
    <w:link w:val="ae"/>
    <w:uiPriority w:val="1"/>
    <w:qFormat/>
    <w:rsid w:val="006B66EC"/>
    <w:pPr>
      <w:spacing w:before="120" w:after="120"/>
    </w:pPr>
    <w:rPr>
      <w:rFonts w:ascii="Microsoft Sans Serif" w:hAnsi="Microsoft Sans Serif"/>
      <w:color w:val="455F51" w:themeColor="text2"/>
      <w:sz w:val="28"/>
    </w:rPr>
  </w:style>
  <w:style w:type="character" w:customStyle="1" w:styleId="020">
    <w:name w:val="Текст_абзаца02 (знак)"/>
    <w:basedOn w:val="a0"/>
    <w:link w:val="02"/>
    <w:uiPriority w:val="1"/>
    <w:rsid w:val="00851725"/>
    <w:rPr>
      <w:rFonts w:ascii="Microsoft Sans Serif" w:hAnsi="Microsoft Sans Serif"/>
      <w:color w:val="455F51" w:themeColor="text2"/>
      <w:sz w:val="24"/>
    </w:rPr>
  </w:style>
  <w:style w:type="character" w:customStyle="1" w:styleId="ae">
    <w:name w:val="Контактные данные (знак)"/>
    <w:basedOn w:val="a0"/>
    <w:link w:val="ad"/>
    <w:uiPriority w:val="1"/>
    <w:rsid w:val="00851725"/>
    <w:rPr>
      <w:rFonts w:ascii="Microsoft Sans Serif" w:hAnsi="Microsoft Sans Serif"/>
      <w:color w:val="455F51" w:themeColor="text2"/>
      <w:sz w:val="28"/>
    </w:rPr>
  </w:style>
  <w:style w:type="paragraph" w:customStyle="1" w:styleId="af">
    <w:name w:val="Ключевая фраза"/>
    <w:basedOn w:val="a"/>
    <w:link w:val="af0"/>
    <w:uiPriority w:val="1"/>
    <w:qFormat/>
    <w:rsid w:val="00B609F3"/>
    <w:pPr>
      <w:spacing w:after="0"/>
      <w:jc w:val="right"/>
    </w:pPr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paragraph" w:customStyle="1" w:styleId="021">
    <w:name w:val="Ключевая фраза 02"/>
    <w:basedOn w:val="a"/>
    <w:link w:val="022"/>
    <w:uiPriority w:val="1"/>
    <w:qFormat/>
    <w:rsid w:val="0063278A"/>
    <w:pPr>
      <w:spacing w:after="0" w:line="240" w:lineRule="auto"/>
      <w:jc w:val="center"/>
    </w:pPr>
    <w:rPr>
      <w:rFonts w:ascii="Microsoft Sans Serif" w:hAnsi="Microsoft Sans Serif"/>
      <w:color w:val="FFFFFF" w:themeColor="background1"/>
      <w:sz w:val="48"/>
    </w:rPr>
  </w:style>
  <w:style w:type="character" w:customStyle="1" w:styleId="af0">
    <w:name w:val="Ключевая фраза (знак)"/>
    <w:basedOn w:val="a0"/>
    <w:link w:val="af"/>
    <w:uiPriority w:val="1"/>
    <w:rsid w:val="00B609F3"/>
    <w:rPr>
      <w:rFonts w:ascii="Calibri" w:hAnsi="Calibri" w:cs="Arial"/>
      <w:bCs/>
      <w:color w:val="066684" w:themeColor="accent6" w:themeShade="BF"/>
      <w:w w:val="90"/>
      <w:sz w:val="52"/>
      <w:szCs w:val="46"/>
    </w:rPr>
  </w:style>
  <w:style w:type="character" w:customStyle="1" w:styleId="022">
    <w:name w:val="Ключевая фраза 02 (знак)"/>
    <w:basedOn w:val="a0"/>
    <w:link w:val="021"/>
    <w:uiPriority w:val="1"/>
    <w:rsid w:val="0063278A"/>
    <w:rPr>
      <w:rFonts w:ascii="Microsoft Sans Serif" w:hAnsi="Microsoft Sans Serif"/>
      <w:color w:val="FFFFFF" w:themeColor="background1"/>
      <w:sz w:val="48"/>
    </w:rPr>
  </w:style>
  <w:style w:type="paragraph" w:customStyle="1" w:styleId="03">
    <w:name w:val="Текст_абзаца03"/>
    <w:basedOn w:val="a"/>
    <w:link w:val="030"/>
    <w:uiPriority w:val="1"/>
    <w:qFormat/>
    <w:rsid w:val="00EE00AB"/>
    <w:pPr>
      <w:spacing w:before="120" w:after="120" w:line="360" w:lineRule="auto"/>
      <w:contextualSpacing/>
    </w:pPr>
    <w:rPr>
      <w:rFonts w:ascii="Microsoft Sans Serif" w:hAnsi="Microsoft Sans Serif"/>
      <w:caps/>
      <w:color w:val="3E762A" w:themeColor="accent1" w:themeShade="BF"/>
      <w:sz w:val="26"/>
    </w:rPr>
  </w:style>
  <w:style w:type="character" w:customStyle="1" w:styleId="030">
    <w:name w:val="Текст_абзаца03 (знак)"/>
    <w:basedOn w:val="a0"/>
    <w:link w:val="03"/>
    <w:uiPriority w:val="1"/>
    <w:rsid w:val="00851725"/>
    <w:rPr>
      <w:rFonts w:ascii="Microsoft Sans Serif" w:hAnsi="Microsoft Sans Serif"/>
      <w:caps/>
      <w:color w:val="3E762A" w:themeColor="accent1" w:themeShade="BF"/>
      <w:sz w:val="26"/>
    </w:rPr>
  </w:style>
  <w:style w:type="paragraph" w:customStyle="1" w:styleId="031">
    <w:name w:val="Ключевая фраза 03"/>
    <w:basedOn w:val="a"/>
    <w:link w:val="032"/>
    <w:uiPriority w:val="1"/>
    <w:qFormat/>
    <w:rsid w:val="00B609F3"/>
    <w:pPr>
      <w:widowControl w:val="0"/>
      <w:spacing w:after="80" w:line="240" w:lineRule="auto"/>
    </w:pPr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character" w:customStyle="1" w:styleId="aa">
    <w:name w:val="Выделенная цитата Знак"/>
    <w:basedOn w:val="a0"/>
    <w:link w:val="a9"/>
    <w:uiPriority w:val="30"/>
    <w:semiHidden/>
    <w:rsid w:val="00851725"/>
    <w:rPr>
      <w:i/>
      <w:iCs/>
      <w:color w:val="3E762A" w:themeColor="accent1" w:themeShade="BF"/>
      <w:sz w:val="18"/>
    </w:rPr>
  </w:style>
  <w:style w:type="character" w:customStyle="1" w:styleId="032">
    <w:name w:val="Ключевая фраза 03 (знак)"/>
    <w:basedOn w:val="a0"/>
    <w:link w:val="031"/>
    <w:uiPriority w:val="1"/>
    <w:rsid w:val="00B609F3"/>
    <w:rPr>
      <w:rFonts w:ascii="Calibri" w:hAnsi="Calibri" w:cs="Arial"/>
      <w:caps/>
      <w:color w:val="0D0D0D" w:themeColor="text1" w:themeTint="F2"/>
      <w:w w:val="90"/>
      <w:sz w:val="36"/>
      <w:szCs w:val="16"/>
    </w:rPr>
  </w:style>
  <w:style w:type="paragraph" w:customStyle="1" w:styleId="04">
    <w:name w:val="Ключевая фраза04"/>
    <w:basedOn w:val="a"/>
    <w:link w:val="040"/>
    <w:uiPriority w:val="1"/>
    <w:qFormat/>
    <w:rsid w:val="00B609F3"/>
    <w:pPr>
      <w:widowControl w:val="0"/>
      <w:spacing w:before="240" w:after="440" w:line="600" w:lineRule="exact"/>
    </w:pPr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character" w:styleId="af1">
    <w:name w:val="Intense Reference"/>
    <w:basedOn w:val="a0"/>
    <w:uiPriority w:val="32"/>
    <w:semiHidden/>
    <w:unhideWhenUsed/>
    <w:rsid w:val="00851725"/>
    <w:rPr>
      <w:b/>
      <w:bCs/>
      <w:caps w:val="0"/>
      <w:smallCaps/>
      <w:color w:val="3E762A" w:themeColor="accent1" w:themeShade="BF"/>
      <w:spacing w:val="5"/>
    </w:rPr>
  </w:style>
  <w:style w:type="paragraph" w:customStyle="1" w:styleId="05">
    <w:name w:val="Ключевая фраза05"/>
    <w:basedOn w:val="a"/>
    <w:link w:val="050"/>
    <w:uiPriority w:val="1"/>
    <w:qFormat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50">
    <w:name w:val="Ключевая фраза05 (знак)"/>
    <w:basedOn w:val="a0"/>
    <w:link w:val="05"/>
    <w:uiPriority w:val="1"/>
    <w:rsid w:val="00B609F3"/>
    <w:rPr>
      <w:rFonts w:ascii="Calibri" w:hAnsi="Calibri"/>
      <w:color w:val="433C29" w:themeColor="background2" w:themeShade="40"/>
      <w:sz w:val="60"/>
    </w:rPr>
  </w:style>
  <w:style w:type="character" w:customStyle="1" w:styleId="040">
    <w:name w:val="Ключевая фраза04 (знак)"/>
    <w:basedOn w:val="a0"/>
    <w:link w:val="04"/>
    <w:uiPriority w:val="1"/>
    <w:rsid w:val="00B609F3"/>
    <w:rPr>
      <w:rFonts w:ascii="Calibri" w:hAnsi="Calibri" w:cs="Arial"/>
      <w:b/>
      <w:bCs/>
      <w:color w:val="FFFFFF" w:themeColor="background1"/>
      <w:w w:val="90"/>
      <w:sz w:val="72"/>
      <w:szCs w:val="64"/>
    </w:rPr>
  </w:style>
  <w:style w:type="paragraph" w:customStyle="1" w:styleId="af2">
    <w:name w:val="текст абзаца"/>
    <w:basedOn w:val="a"/>
    <w:uiPriority w:val="1"/>
    <w:rsid w:val="00851725"/>
    <w:pPr>
      <w:widowControl w:val="0"/>
      <w:spacing w:after="120" w:line="240" w:lineRule="auto"/>
    </w:pPr>
    <w:rPr>
      <w:rFonts w:ascii="Open Sans" w:hAnsi="Open Sans"/>
      <w:color w:val="0D0D0D" w:themeColor="text1" w:themeTint="F2"/>
      <w:sz w:val="21"/>
      <w:szCs w:val="17"/>
    </w:rPr>
  </w:style>
  <w:style w:type="paragraph" w:styleId="af3">
    <w:name w:val="Normal (Web)"/>
    <w:basedOn w:val="a"/>
    <w:uiPriority w:val="99"/>
    <w:semiHidden/>
    <w:unhideWhenUsed/>
    <w:rsid w:val="00C57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FD049C"/>
  </w:style>
  <w:style w:type="paragraph" w:styleId="af6">
    <w:name w:val="footer"/>
    <w:basedOn w:val="a"/>
    <w:link w:val="af7"/>
    <w:uiPriority w:val="99"/>
    <w:unhideWhenUsed/>
    <w:rsid w:val="00FD049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FD049C"/>
  </w:style>
  <w:style w:type="character" w:customStyle="1" w:styleId="10">
    <w:name w:val="Заголовок 1 Знак"/>
    <w:basedOn w:val="a0"/>
    <w:link w:val="1"/>
    <w:uiPriority w:val="9"/>
    <w:rsid w:val="00643CC9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643CC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43CC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43CC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90">
    <w:name w:val="Заголовок 9 Знак"/>
    <w:basedOn w:val="a0"/>
    <w:link w:val="9"/>
    <w:uiPriority w:val="9"/>
    <w:semiHidden/>
    <w:rsid w:val="00643CC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8">
    <w:name w:val="Block Text"/>
    <w:basedOn w:val="a"/>
    <w:uiPriority w:val="99"/>
    <w:semiHidden/>
    <w:unhideWhenUsed/>
    <w:rsid w:val="005C4C98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rFonts w:eastAsiaTheme="minorEastAsia"/>
      <w:i/>
      <w:iCs/>
      <w:color w:val="3E762A" w:themeColor="accent1" w:themeShade="BF"/>
    </w:rPr>
  </w:style>
  <w:style w:type="character" w:styleId="af9">
    <w:name w:val="FollowedHyperlink"/>
    <w:basedOn w:val="a0"/>
    <w:uiPriority w:val="99"/>
    <w:semiHidden/>
    <w:unhideWhenUsed/>
    <w:rsid w:val="005C4C98"/>
    <w:rPr>
      <w:color w:val="066684" w:themeColor="accent6" w:themeShade="BF"/>
      <w:u w:val="single"/>
    </w:rPr>
  </w:style>
  <w:style w:type="character" w:styleId="afa">
    <w:name w:val="Hyperlink"/>
    <w:basedOn w:val="a0"/>
    <w:uiPriority w:val="99"/>
    <w:semiHidden/>
    <w:unhideWhenUsed/>
    <w:rsid w:val="005C4C98"/>
    <w:rPr>
      <w:color w:val="445C19" w:themeColor="accent2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5C4C98"/>
    <w:rPr>
      <w:color w:val="595959" w:themeColor="text1" w:themeTint="A6"/>
      <w:shd w:val="clear" w:color="auto" w:fill="E6E6E6"/>
    </w:rPr>
  </w:style>
  <w:style w:type="character" w:styleId="afb">
    <w:name w:val="Book Title"/>
    <w:basedOn w:val="a0"/>
    <w:uiPriority w:val="33"/>
    <w:semiHidden/>
    <w:unhideWhenUsed/>
    <w:rsid w:val="006375A1"/>
    <w:rPr>
      <w:b/>
      <w:bCs/>
      <w:i/>
      <w:iCs/>
      <w:spacing w:val="5"/>
    </w:rPr>
  </w:style>
  <w:style w:type="paragraph" w:styleId="afc">
    <w:name w:val="caption"/>
    <w:basedOn w:val="a"/>
    <w:next w:val="a"/>
    <w:uiPriority w:val="35"/>
    <w:semiHidden/>
    <w:unhideWhenUsed/>
    <w:qFormat/>
    <w:rsid w:val="006375A1"/>
    <w:pPr>
      <w:spacing w:line="240" w:lineRule="auto"/>
    </w:pPr>
    <w:rPr>
      <w:i/>
      <w:iCs/>
      <w:color w:val="455F51" w:themeColor="text2"/>
      <w:szCs w:val="18"/>
    </w:rPr>
  </w:style>
  <w:style w:type="character" w:styleId="afd">
    <w:name w:val="Emphasis"/>
    <w:basedOn w:val="a0"/>
    <w:uiPriority w:val="20"/>
    <w:semiHidden/>
    <w:unhideWhenUsed/>
    <w:rsid w:val="006375A1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6375A1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75A1"/>
    <w:rPr>
      <w:rFonts w:asciiTheme="majorHAnsi" w:eastAsiaTheme="majorEastAsia" w:hAnsiTheme="majorHAnsi" w:cstheme="majorBidi"/>
      <w:color w:val="294E1C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6375A1"/>
    <w:rPr>
      <w:rFonts w:asciiTheme="majorHAnsi" w:eastAsiaTheme="majorEastAsia" w:hAnsiTheme="majorHAnsi" w:cstheme="majorBidi"/>
      <w:i/>
      <w:iCs/>
      <w:color w:val="294E1C" w:themeColor="accent1" w:themeShade="7F"/>
      <w:sz w:val="18"/>
    </w:rPr>
  </w:style>
  <w:style w:type="character" w:customStyle="1" w:styleId="80">
    <w:name w:val="Заголовок 8 Знак"/>
    <w:basedOn w:val="a0"/>
    <w:link w:val="8"/>
    <w:uiPriority w:val="9"/>
    <w:semiHidden/>
    <w:rsid w:val="006375A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afe">
    <w:name w:val="List Paragraph"/>
    <w:basedOn w:val="a"/>
    <w:uiPriority w:val="34"/>
    <w:semiHidden/>
    <w:unhideWhenUsed/>
    <w:rsid w:val="006375A1"/>
    <w:pPr>
      <w:ind w:left="720"/>
      <w:contextualSpacing/>
    </w:pPr>
  </w:style>
  <w:style w:type="paragraph" w:styleId="aff">
    <w:name w:val="No Spacing"/>
    <w:uiPriority w:val="99"/>
    <w:semiHidden/>
    <w:unhideWhenUsed/>
    <w:rsid w:val="006375A1"/>
    <w:pPr>
      <w:spacing w:after="0" w:line="240" w:lineRule="auto"/>
    </w:pPr>
    <w:rPr>
      <w:sz w:val="18"/>
    </w:rPr>
  </w:style>
  <w:style w:type="paragraph" w:styleId="21">
    <w:name w:val="Quote"/>
    <w:basedOn w:val="a"/>
    <w:next w:val="a"/>
    <w:link w:val="22"/>
    <w:uiPriority w:val="29"/>
    <w:semiHidden/>
    <w:unhideWhenUsed/>
    <w:rsid w:val="006375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semiHidden/>
    <w:rsid w:val="006375A1"/>
    <w:rPr>
      <w:i/>
      <w:iCs/>
      <w:color w:val="404040" w:themeColor="text1" w:themeTint="BF"/>
      <w:sz w:val="18"/>
    </w:rPr>
  </w:style>
  <w:style w:type="character" w:styleId="aff0">
    <w:name w:val="Strong"/>
    <w:basedOn w:val="a0"/>
    <w:uiPriority w:val="22"/>
    <w:semiHidden/>
    <w:unhideWhenUsed/>
    <w:rsid w:val="006375A1"/>
    <w:rPr>
      <w:b/>
      <w:bCs/>
    </w:rPr>
  </w:style>
  <w:style w:type="paragraph" w:styleId="aff1">
    <w:name w:val="Subtitle"/>
    <w:basedOn w:val="a"/>
    <w:next w:val="a"/>
    <w:link w:val="aff2"/>
    <w:uiPriority w:val="11"/>
    <w:semiHidden/>
    <w:unhideWhenUsed/>
    <w:rsid w:val="006375A1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aff2">
    <w:name w:val="Подзаголовок Знак"/>
    <w:basedOn w:val="a0"/>
    <w:link w:val="aff1"/>
    <w:uiPriority w:val="11"/>
    <w:semiHidden/>
    <w:rsid w:val="006375A1"/>
    <w:rPr>
      <w:rFonts w:eastAsiaTheme="minorEastAsia"/>
      <w:color w:val="5A5A5A" w:themeColor="text1" w:themeTint="A5"/>
      <w:spacing w:val="15"/>
    </w:rPr>
  </w:style>
  <w:style w:type="character" w:styleId="aff3">
    <w:name w:val="Subtle Emphasis"/>
    <w:basedOn w:val="a0"/>
    <w:uiPriority w:val="19"/>
    <w:semiHidden/>
    <w:unhideWhenUsed/>
    <w:rsid w:val="006375A1"/>
    <w:rPr>
      <w:i/>
      <w:iCs/>
      <w:color w:val="404040" w:themeColor="text1" w:themeTint="BF"/>
    </w:rPr>
  </w:style>
  <w:style w:type="character" w:styleId="aff4">
    <w:name w:val="Subtle Reference"/>
    <w:basedOn w:val="a0"/>
    <w:uiPriority w:val="31"/>
    <w:semiHidden/>
    <w:unhideWhenUsed/>
    <w:rsid w:val="006375A1"/>
    <w:rPr>
      <w:smallCaps/>
      <w:color w:val="5A5A5A" w:themeColor="text1" w:themeTint="A5"/>
    </w:rPr>
  </w:style>
  <w:style w:type="paragraph" w:styleId="aff5">
    <w:name w:val="Title"/>
    <w:basedOn w:val="a"/>
    <w:next w:val="a"/>
    <w:link w:val="aff6"/>
    <w:uiPriority w:val="10"/>
    <w:semiHidden/>
    <w:unhideWhenUsed/>
    <w:rsid w:val="006375A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Заголовок Знак"/>
    <w:basedOn w:val="a0"/>
    <w:link w:val="aff5"/>
    <w:uiPriority w:val="10"/>
    <w:semiHidden/>
    <w:rsid w:val="00637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7">
    <w:name w:val="TOC Heading"/>
    <w:basedOn w:val="1"/>
    <w:next w:val="a"/>
    <w:uiPriority w:val="39"/>
    <w:semiHidden/>
    <w:unhideWhenUsed/>
    <w:qFormat/>
    <w:rsid w:val="006375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4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44;&#1045;&#1058;&#1057;&#1050;&#1048;&#1049;%20&#1044;&#1054;&#1052;\&#1041;&#1091;&#1082;&#1083;&#1077;&#1090;&#1099;\TF10385371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96184F-19E4-4E14-89D1-F537DBE5F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87416E-0B4F-4D4F-A1BB-3895D04ED543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16c05727-aa75-4e4a-9b5f-8a80a1165891"/>
    <ds:schemaRef ds:uri="http://schemas.openxmlformats.org/package/2006/metadata/core-properties"/>
    <ds:schemaRef ds:uri="71af3243-3dd4-4a8d-8c0d-dd76da1f02a5"/>
    <ds:schemaRef ds:uri="http://schemas.microsoft.com/office/2006/metadata/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AE00CD6-0901-43A3-9D8F-25273F5E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TF10385371</Template>
  <TotalTime>0</TotalTime>
  <Pages>2</Pages>
  <Words>10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2023-05-04T07:08:00Z</dcterms:created>
  <dcterms:modified xsi:type="dcterms:W3CDTF">2023-05-04T08:01:00Z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